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942E5" w14:textId="09179C0A" w:rsidR="00566CC1" w:rsidRPr="00206AD2" w:rsidRDefault="00566CC1" w:rsidP="1AE1E776">
      <w:pPr>
        <w:pStyle w:val="Prrafodelista"/>
        <w:numPr>
          <w:ilvl w:val="0"/>
          <w:numId w:val="36"/>
        </w:numPr>
        <w:shd w:val="clear" w:color="auto" w:fill="FFFFFF" w:themeFill="background1"/>
        <w:spacing w:after="0" w:line="264" w:lineRule="auto"/>
        <w:rPr>
          <w:rFonts w:ascii="Roboto" w:hAnsi="Roboto" w:cs="Arial"/>
          <w:b/>
          <w:bCs/>
          <w:sz w:val="23"/>
          <w:szCs w:val="23"/>
        </w:rPr>
      </w:pPr>
      <w:r w:rsidRPr="1AE1E776">
        <w:rPr>
          <w:rFonts w:ascii="Roboto" w:hAnsi="Roboto" w:cs="Arial"/>
          <w:b/>
          <w:bCs/>
          <w:sz w:val="23"/>
          <w:szCs w:val="23"/>
        </w:rPr>
        <w:t>RETRIBUCIONES</w:t>
      </w:r>
    </w:p>
    <w:p w14:paraId="2F4232F0" w14:textId="6D64399F" w:rsidR="00095B6F" w:rsidRPr="00206AD2" w:rsidRDefault="00095B6F" w:rsidP="1AE1E776">
      <w:pPr>
        <w:shd w:val="clear" w:color="auto" w:fill="FFFFFF" w:themeFill="background1"/>
        <w:spacing w:after="0" w:line="264" w:lineRule="auto"/>
        <w:rPr>
          <w:rFonts w:ascii="Roboto" w:hAnsi="Roboto" w:cs="Arial"/>
          <w:b/>
          <w:bCs/>
        </w:rPr>
      </w:pPr>
    </w:p>
    <w:p w14:paraId="69A9D87F" w14:textId="608F3947" w:rsidR="00A75E81" w:rsidRPr="00206AD2" w:rsidRDefault="009733BD" w:rsidP="1AE1E776">
      <w:pPr>
        <w:pStyle w:val="Prrafodelista"/>
        <w:numPr>
          <w:ilvl w:val="1"/>
          <w:numId w:val="38"/>
        </w:numPr>
        <w:shd w:val="clear" w:color="auto" w:fill="FFFFFF" w:themeFill="background1"/>
        <w:spacing w:after="0" w:line="264" w:lineRule="auto"/>
        <w:jc w:val="both"/>
        <w:rPr>
          <w:rFonts w:ascii="Roboto" w:hAnsi="Roboto" w:cs="Arial"/>
          <w:b/>
          <w:bCs/>
        </w:rPr>
      </w:pPr>
      <w:r w:rsidRPr="1AE1E776">
        <w:rPr>
          <w:rFonts w:ascii="Roboto" w:hAnsi="Roboto" w:cs="Arial"/>
          <w:b/>
          <w:bCs/>
          <w:sz w:val="23"/>
          <w:szCs w:val="23"/>
        </w:rPr>
        <w:t>RETRIBUCIONES DE LOS ÓRGANOS DE GOBIERNO, ALTOS CARGOS O ASIMILADOS Y TITULARES DE LOS ÓRGANOS SUPERIORES Y DIRECTIVOS</w:t>
      </w:r>
    </w:p>
    <w:p w14:paraId="3524D04D" w14:textId="77777777" w:rsidR="00A75E81" w:rsidRPr="00206AD2" w:rsidRDefault="00A75E81" w:rsidP="1AE1E776">
      <w:pPr>
        <w:shd w:val="clear" w:color="auto" w:fill="FFFFFF" w:themeFill="background1"/>
        <w:spacing w:after="0" w:line="264" w:lineRule="auto"/>
        <w:rPr>
          <w:rFonts w:ascii="Roboto" w:hAnsi="Roboto" w:cs="Arial"/>
          <w:b/>
          <w:bCs/>
          <w:sz w:val="23"/>
          <w:szCs w:val="23"/>
        </w:rPr>
      </w:pPr>
    </w:p>
    <w:p w14:paraId="699A695B" w14:textId="68121AEC" w:rsidR="002823F1" w:rsidRPr="002823F1" w:rsidRDefault="00FE53EB" w:rsidP="002823F1">
      <w:pPr>
        <w:pStyle w:val="Prrafodelista"/>
        <w:numPr>
          <w:ilvl w:val="2"/>
          <w:numId w:val="38"/>
        </w:numPr>
        <w:shd w:val="clear" w:color="auto" w:fill="FFFFFF" w:themeFill="background1"/>
        <w:spacing w:after="0" w:line="264" w:lineRule="auto"/>
        <w:jc w:val="both"/>
        <w:rPr>
          <w:rFonts w:ascii="Roboto" w:hAnsi="Roboto" w:cs="Arial"/>
          <w:b/>
          <w:bCs/>
          <w:sz w:val="23"/>
          <w:szCs w:val="23"/>
        </w:rPr>
      </w:pPr>
      <w:bookmarkStart w:id="0" w:name="_Hlk72864693"/>
      <w:r w:rsidRPr="1AE1E776">
        <w:rPr>
          <w:rFonts w:ascii="Roboto" w:hAnsi="Roboto" w:cs="Arial"/>
          <w:b/>
          <w:bCs/>
          <w:sz w:val="23"/>
          <w:szCs w:val="23"/>
        </w:rPr>
        <w:t>Retribuciones de los altos cargos o asimilados y titulares de los órganos superiores y directivos</w:t>
      </w:r>
      <w:bookmarkEnd w:id="0"/>
    </w:p>
    <w:p w14:paraId="26D5944B" w14:textId="77777777" w:rsidR="002823F1" w:rsidRPr="002823F1" w:rsidRDefault="002823F1" w:rsidP="002823F1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2823F1">
        <w:rPr>
          <w:rStyle w:val="Fuerte"/>
          <w:rFonts w:ascii="Arial" w:hAnsi="Arial" w:cs="Arial"/>
          <w:sz w:val="22"/>
          <w:szCs w:val="22"/>
        </w:rPr>
        <w:t>El sueldo del personal de alta dirección de la Fundación Tutelar Canaria para la Acción Social, M.P., durante el año 2025 ascendió a 50.651,41 euros, correspondiente a la retribución de la Gerente de la Fundación, Doña Inmaculada Esther Díaz Ojeda.</w:t>
      </w:r>
    </w:p>
    <w:p w14:paraId="6AA6BFA9" w14:textId="77777777" w:rsidR="002823F1" w:rsidRPr="002823F1" w:rsidRDefault="002823F1" w:rsidP="002823F1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2823F1">
        <w:rPr>
          <w:rFonts w:ascii="Arial" w:hAnsi="Arial" w:cs="Arial"/>
          <w:sz w:val="22"/>
          <w:szCs w:val="22"/>
        </w:rPr>
        <w:t>Los miembros del Patronato no reciben dietas ni remuneraciones de cualquier clase por la realización de su labor como miembro del órgano de gobierno, sean económicas o en especies, ni en materia de pensiones o como primas de seguro de vida, ni indemnizaciones por cese en su labor</w:t>
      </w:r>
    </w:p>
    <w:p w14:paraId="1A139C00" w14:textId="77777777" w:rsidR="002823F1" w:rsidRPr="002823F1" w:rsidRDefault="002823F1" w:rsidP="002823F1">
      <w:pPr>
        <w:pStyle w:val="NormalWeb"/>
        <w:jc w:val="both"/>
        <w:rPr>
          <w:rFonts w:ascii="Arial" w:hAnsi="Arial" w:cs="Arial"/>
        </w:rPr>
      </w:pPr>
      <w:r w:rsidRPr="002823F1">
        <w:rPr>
          <w:rFonts w:ascii="Arial" w:hAnsi="Arial" w:cs="Arial"/>
          <w:sz w:val="22"/>
          <w:szCs w:val="22"/>
        </w:rPr>
        <w:t>Descargar documento</w:t>
      </w:r>
      <w:r w:rsidRPr="002823F1">
        <w:rPr>
          <w:rFonts w:ascii="Arial" w:hAnsi="Arial" w:cs="Arial"/>
        </w:rPr>
        <w:t>. (</w:t>
      </w:r>
      <w:hyperlink r:id="rId11" w:history="1">
        <w:r w:rsidRPr="002823F1">
          <w:rPr>
            <w:rStyle w:val="Hipervnculo"/>
            <w:rFonts w:ascii="Arial" w:hAnsi="Arial" w:cs="Arial"/>
          </w:rPr>
          <w:t>DOCX</w:t>
        </w:r>
      </w:hyperlink>
      <w:r w:rsidRPr="002823F1">
        <w:rPr>
          <w:rFonts w:ascii="Arial" w:hAnsi="Arial" w:cs="Arial"/>
        </w:rPr>
        <w:t xml:space="preserve">, </w:t>
      </w:r>
      <w:hyperlink r:id="rId12" w:history="1">
        <w:r w:rsidRPr="002823F1">
          <w:rPr>
            <w:rStyle w:val="Hipervnculo"/>
            <w:rFonts w:ascii="Arial" w:hAnsi="Arial" w:cs="Arial"/>
          </w:rPr>
          <w:t>ODT</w:t>
        </w:r>
      </w:hyperlink>
      <w:r w:rsidRPr="002823F1">
        <w:rPr>
          <w:rFonts w:ascii="Arial" w:hAnsi="Arial" w:cs="Arial"/>
        </w:rPr>
        <w:t xml:space="preserve">, </w:t>
      </w:r>
      <w:hyperlink r:id="rId13" w:history="1">
        <w:r w:rsidRPr="002823F1">
          <w:rPr>
            <w:rStyle w:val="Hipervnculo"/>
            <w:rFonts w:ascii="Arial" w:hAnsi="Arial" w:cs="Arial"/>
          </w:rPr>
          <w:t>PDF</w:t>
        </w:r>
      </w:hyperlink>
      <w:r w:rsidRPr="002823F1">
        <w:rPr>
          <w:rFonts w:ascii="Arial" w:hAnsi="Arial" w:cs="Arial"/>
        </w:rPr>
        <w:t>)</w:t>
      </w:r>
    </w:p>
    <w:p w14:paraId="585D5778" w14:textId="0FF16D24" w:rsidR="00443796" w:rsidRPr="00206AD2" w:rsidRDefault="00443796" w:rsidP="1AE1E776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Roboto" w:eastAsia="Times New Roman" w:hAnsi="Roboto" w:cs="Arial"/>
          <w:sz w:val="23"/>
          <w:szCs w:val="23"/>
          <w:lang w:eastAsia="es-ES"/>
        </w:rPr>
      </w:pPr>
    </w:p>
    <w:p w14:paraId="77740A32" w14:textId="5837961E" w:rsidR="00355690" w:rsidRPr="00206AD2" w:rsidRDefault="00355690" w:rsidP="1AE1E776">
      <w:pPr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sz w:val="23"/>
          <w:szCs w:val="23"/>
          <w:shd w:val="clear" w:color="auto" w:fill="FFFFFF"/>
        </w:rPr>
      </w:pPr>
      <w:r w:rsidRPr="1AE1E776">
        <w:rPr>
          <w:rStyle w:val="Fuerte"/>
          <w:rFonts w:ascii="Roboto" w:hAnsi="Roboto" w:cs="Arial"/>
          <w:sz w:val="23"/>
          <w:szCs w:val="23"/>
          <w:shd w:val="clear" w:color="auto" w:fill="FFFFFF"/>
        </w:rPr>
        <w:t>Fecha de Actualización:</w:t>
      </w:r>
      <w:r w:rsidRPr="1AE1E776">
        <w:rPr>
          <w:rFonts w:ascii="Roboto" w:hAnsi="Roboto" w:cs="Arial"/>
          <w:sz w:val="23"/>
          <w:szCs w:val="23"/>
          <w:shd w:val="clear" w:color="auto" w:fill="FFFFFF"/>
        </w:rPr>
        <w:t> </w:t>
      </w:r>
      <w:r w:rsidR="2AB4B586" w:rsidRPr="1AE1E776">
        <w:rPr>
          <w:rFonts w:ascii="Roboto" w:hAnsi="Roboto" w:cs="Arial"/>
          <w:sz w:val="23"/>
          <w:szCs w:val="23"/>
          <w:shd w:val="clear" w:color="auto" w:fill="FFFFFF"/>
        </w:rPr>
        <w:t xml:space="preserve">31 de diciembre </w:t>
      </w:r>
      <w:r w:rsidR="00EA3313" w:rsidRPr="1AE1E776">
        <w:rPr>
          <w:rFonts w:ascii="Roboto" w:hAnsi="Roboto" w:cs="Arial"/>
          <w:sz w:val="23"/>
          <w:szCs w:val="23"/>
          <w:shd w:val="clear" w:color="auto" w:fill="FFFFFF"/>
        </w:rPr>
        <w:t>de 202</w:t>
      </w:r>
      <w:r w:rsidR="00C378E7" w:rsidRPr="1AE1E776">
        <w:rPr>
          <w:rFonts w:ascii="Roboto" w:hAnsi="Roboto" w:cs="Arial"/>
          <w:sz w:val="23"/>
          <w:szCs w:val="23"/>
          <w:shd w:val="clear" w:color="auto" w:fill="FFFFFF"/>
        </w:rPr>
        <w:t>5</w:t>
      </w:r>
      <w:r w:rsidR="00EA3313" w:rsidRPr="1AE1E776">
        <w:rPr>
          <w:rFonts w:ascii="Roboto" w:hAnsi="Roboto" w:cs="Arial"/>
          <w:sz w:val="23"/>
          <w:szCs w:val="23"/>
          <w:shd w:val="clear" w:color="auto" w:fill="FFFFFF"/>
        </w:rPr>
        <w:t xml:space="preserve"> </w:t>
      </w:r>
      <w:r w:rsidRPr="1AE1E776">
        <w:rPr>
          <w:rFonts w:ascii="Roboto" w:hAnsi="Roboto" w:cs="Arial"/>
          <w:sz w:val="23"/>
          <w:szCs w:val="23"/>
          <w:shd w:val="clear" w:color="auto" w:fill="FFFFFF"/>
        </w:rPr>
        <w:t xml:space="preserve">  </w:t>
      </w:r>
    </w:p>
    <w:p w14:paraId="427E2CA8" w14:textId="44596F7F" w:rsidR="0092130B" w:rsidRPr="00206AD2" w:rsidRDefault="00355690" w:rsidP="1AE1E776">
      <w:pPr>
        <w:shd w:val="clear" w:color="auto" w:fill="FFFFFF" w:themeFill="background1"/>
        <w:spacing w:after="0" w:line="240" w:lineRule="auto"/>
        <w:rPr>
          <w:rFonts w:ascii="Arial" w:hAnsi="Arial" w:cs="Arial"/>
        </w:rPr>
      </w:pPr>
      <w:r w:rsidRPr="1AE1E776">
        <w:rPr>
          <w:rStyle w:val="Fuerte"/>
          <w:rFonts w:ascii="Roboto" w:hAnsi="Roboto" w:cs="Arial"/>
          <w:sz w:val="23"/>
          <w:szCs w:val="23"/>
          <w:shd w:val="clear" w:color="auto" w:fill="FFFFFF"/>
        </w:rPr>
        <w:t>Periodicidad:</w:t>
      </w:r>
      <w:r w:rsidRPr="1AE1E776">
        <w:rPr>
          <w:rFonts w:ascii="Roboto" w:hAnsi="Roboto" w:cs="Arial"/>
          <w:sz w:val="23"/>
          <w:szCs w:val="23"/>
          <w:shd w:val="clear" w:color="auto" w:fill="FFFFFF"/>
        </w:rPr>
        <w:t> </w:t>
      </w:r>
      <w:r w:rsidR="00EA3313" w:rsidRPr="1AE1E776">
        <w:rPr>
          <w:rFonts w:ascii="Roboto" w:hAnsi="Roboto" w:cs="Arial"/>
          <w:sz w:val="23"/>
          <w:szCs w:val="23"/>
          <w:shd w:val="clear" w:color="auto" w:fill="FFFFFF"/>
        </w:rPr>
        <w:t>anual</w:t>
      </w:r>
      <w:r w:rsidRPr="1AE1E776">
        <w:rPr>
          <w:rFonts w:ascii="Roboto" w:hAnsi="Roboto" w:cs="Arial"/>
          <w:sz w:val="23"/>
          <w:szCs w:val="23"/>
          <w:shd w:val="clear" w:color="auto" w:fill="FFFFFF"/>
        </w:rPr>
        <w:t>.</w:t>
      </w:r>
    </w:p>
    <w:sectPr w:rsidR="0092130B" w:rsidRPr="00206AD2" w:rsidSect="008266D6">
      <w:headerReference w:type="default" r:id="rId14"/>
      <w:footerReference w:type="default" r:id="rId15"/>
      <w:pgSz w:w="11906" w:h="16838"/>
      <w:pgMar w:top="238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F3F54" w14:textId="77777777" w:rsidR="00690BC9" w:rsidRDefault="00690BC9" w:rsidP="004F7EA1">
      <w:pPr>
        <w:spacing w:after="0" w:line="240" w:lineRule="auto"/>
      </w:pPr>
      <w:r>
        <w:separator/>
      </w:r>
    </w:p>
  </w:endnote>
  <w:endnote w:type="continuationSeparator" w:id="0">
    <w:p w14:paraId="089E541F" w14:textId="77777777" w:rsidR="00690BC9" w:rsidRDefault="00690BC9" w:rsidP="004F7EA1">
      <w:pPr>
        <w:spacing w:after="0" w:line="240" w:lineRule="auto"/>
      </w:pPr>
      <w:r>
        <w:continuationSeparator/>
      </w:r>
    </w:p>
  </w:endnote>
  <w:endnote w:type="continuationNotice" w:id="1">
    <w:p w14:paraId="56D75BF8" w14:textId="77777777" w:rsidR="00690BC9" w:rsidRDefault="00690B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A1ADE" w14:textId="77777777" w:rsidR="00C81D22" w:rsidRPr="00C81D22" w:rsidRDefault="00C81D22">
    <w:pPr>
      <w:pStyle w:val="Piedepgina"/>
      <w:jc w:val="center"/>
      <w:rPr>
        <w:caps/>
        <w:color w:val="4472C4"/>
      </w:rPr>
    </w:pPr>
    <w:r w:rsidRPr="00C81D22">
      <w:rPr>
        <w:caps/>
        <w:color w:val="4472C4"/>
      </w:rPr>
      <w:fldChar w:fldCharType="begin"/>
    </w:r>
    <w:r w:rsidRPr="00C81D22">
      <w:rPr>
        <w:caps/>
        <w:color w:val="4472C4"/>
      </w:rPr>
      <w:instrText>PAGE   \* MERGEFORMAT</w:instrText>
    </w:r>
    <w:r w:rsidRPr="00C81D22">
      <w:rPr>
        <w:caps/>
        <w:color w:val="4472C4"/>
      </w:rPr>
      <w:fldChar w:fldCharType="separate"/>
    </w:r>
    <w:r w:rsidRPr="00C81D22">
      <w:rPr>
        <w:caps/>
        <w:color w:val="4472C4"/>
      </w:rPr>
      <w:t>2</w:t>
    </w:r>
    <w:r w:rsidRPr="00C81D22">
      <w:rPr>
        <w:caps/>
        <w:color w:val="4472C4"/>
      </w:rPr>
      <w:fldChar w:fldCharType="end"/>
    </w:r>
  </w:p>
  <w:p w14:paraId="4CC595BB" w14:textId="77777777" w:rsidR="00C81D22" w:rsidRDefault="00C81D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72072" w14:textId="77777777" w:rsidR="00690BC9" w:rsidRDefault="00690BC9" w:rsidP="004F7EA1">
      <w:pPr>
        <w:spacing w:after="0" w:line="240" w:lineRule="auto"/>
      </w:pPr>
      <w:r>
        <w:separator/>
      </w:r>
    </w:p>
  </w:footnote>
  <w:footnote w:type="continuationSeparator" w:id="0">
    <w:p w14:paraId="195EDF84" w14:textId="77777777" w:rsidR="00690BC9" w:rsidRDefault="00690BC9" w:rsidP="004F7EA1">
      <w:pPr>
        <w:spacing w:after="0" w:line="240" w:lineRule="auto"/>
      </w:pPr>
      <w:r>
        <w:continuationSeparator/>
      </w:r>
    </w:p>
  </w:footnote>
  <w:footnote w:type="continuationNotice" w:id="1">
    <w:p w14:paraId="20D3020C" w14:textId="77777777" w:rsidR="00690BC9" w:rsidRDefault="00690B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EF52F" w14:textId="72DDA188" w:rsidR="004F7EA1" w:rsidRDefault="0077493D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8CFA43D" wp14:editId="20720472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729220" cy="1069848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9220" cy="10698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4639D"/>
    <w:multiLevelType w:val="hybridMultilevel"/>
    <w:tmpl w:val="25CC6AC8"/>
    <w:lvl w:ilvl="0" w:tplc="730E52C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B43E72"/>
    <w:multiLevelType w:val="hybridMultilevel"/>
    <w:tmpl w:val="D95C26E6"/>
    <w:lvl w:ilvl="0" w:tplc="9CAAC19C">
      <w:start w:val="1"/>
      <w:numFmt w:val="bullet"/>
      <w:lvlText w:val="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BEB7A46"/>
    <w:multiLevelType w:val="hybridMultilevel"/>
    <w:tmpl w:val="5ED80B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141F"/>
    <w:multiLevelType w:val="multilevel"/>
    <w:tmpl w:val="658AFC7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D4775C2"/>
    <w:multiLevelType w:val="multilevel"/>
    <w:tmpl w:val="E5F218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2C80B94"/>
    <w:multiLevelType w:val="hybridMultilevel"/>
    <w:tmpl w:val="A802D6FA"/>
    <w:lvl w:ilvl="0" w:tplc="A4C6F304">
      <w:start w:val="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3B7353"/>
    <w:multiLevelType w:val="multilevel"/>
    <w:tmpl w:val="F0E4EF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5E3308E"/>
    <w:multiLevelType w:val="hybridMultilevel"/>
    <w:tmpl w:val="E42E4B92"/>
    <w:lvl w:ilvl="0" w:tplc="A4C6F304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EF1D33"/>
    <w:multiLevelType w:val="hybridMultilevel"/>
    <w:tmpl w:val="BDCE1862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22D98"/>
    <w:multiLevelType w:val="multilevel"/>
    <w:tmpl w:val="B662796E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2BFC2E02"/>
    <w:multiLevelType w:val="hybridMultilevel"/>
    <w:tmpl w:val="A0845BC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51A5336"/>
    <w:multiLevelType w:val="hybridMultilevel"/>
    <w:tmpl w:val="E9B8CDE2"/>
    <w:lvl w:ilvl="0" w:tplc="620E15A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D6C2423"/>
    <w:multiLevelType w:val="multilevel"/>
    <w:tmpl w:val="17C083C8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F1D7A68"/>
    <w:multiLevelType w:val="hybridMultilevel"/>
    <w:tmpl w:val="8FC26BDA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531B38"/>
    <w:multiLevelType w:val="hybridMultilevel"/>
    <w:tmpl w:val="E00269BA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54911"/>
    <w:multiLevelType w:val="multilevel"/>
    <w:tmpl w:val="C158E7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488C7183"/>
    <w:multiLevelType w:val="hybridMultilevel"/>
    <w:tmpl w:val="D7740DD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9F203AA"/>
    <w:multiLevelType w:val="hybridMultilevel"/>
    <w:tmpl w:val="5A0E42DA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061B67"/>
    <w:multiLevelType w:val="hybridMultilevel"/>
    <w:tmpl w:val="F0A4746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5A0C6B"/>
    <w:multiLevelType w:val="hybridMultilevel"/>
    <w:tmpl w:val="4F66809A"/>
    <w:lvl w:ilvl="0" w:tplc="9A50594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B37614"/>
    <w:multiLevelType w:val="hybridMultilevel"/>
    <w:tmpl w:val="405A459C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349A9"/>
    <w:multiLevelType w:val="hybridMultilevel"/>
    <w:tmpl w:val="8DE64610"/>
    <w:lvl w:ilvl="0" w:tplc="CE16A496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9F242E"/>
    <w:multiLevelType w:val="hybridMultilevel"/>
    <w:tmpl w:val="4AF85A1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E0487"/>
    <w:multiLevelType w:val="hybridMultilevel"/>
    <w:tmpl w:val="D9948F1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7192D25"/>
    <w:multiLevelType w:val="hybridMultilevel"/>
    <w:tmpl w:val="2EEED8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FD7CA8"/>
    <w:multiLevelType w:val="multilevel"/>
    <w:tmpl w:val="F8EAE5CE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26" w15:restartNumberingAfterBreak="0">
    <w:nsid w:val="60F60C75"/>
    <w:multiLevelType w:val="hybridMultilevel"/>
    <w:tmpl w:val="3236BB1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14D18A9"/>
    <w:multiLevelType w:val="hybridMultilevel"/>
    <w:tmpl w:val="765AE202"/>
    <w:lvl w:ilvl="0" w:tplc="A4C6F304">
      <w:start w:val="2"/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61DD19A9"/>
    <w:multiLevelType w:val="hybridMultilevel"/>
    <w:tmpl w:val="35C42D32"/>
    <w:lvl w:ilvl="0" w:tplc="A4C6F304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6D960E9"/>
    <w:multiLevelType w:val="hybridMultilevel"/>
    <w:tmpl w:val="1BE2ECD0"/>
    <w:lvl w:ilvl="0" w:tplc="040A000F">
      <w:start w:val="1"/>
      <w:numFmt w:val="decimal"/>
      <w:lvlText w:val="%1."/>
      <w:lvlJc w:val="left"/>
      <w:pPr>
        <w:ind w:left="1440" w:hanging="360"/>
      </w:pPr>
    </w:lvl>
    <w:lvl w:ilvl="1" w:tplc="040A0019" w:tentative="1">
      <w:start w:val="1"/>
      <w:numFmt w:val="lowerLetter"/>
      <w:lvlText w:val="%2."/>
      <w:lvlJc w:val="left"/>
      <w:pPr>
        <w:ind w:left="2160" w:hanging="360"/>
      </w:pPr>
    </w:lvl>
    <w:lvl w:ilvl="2" w:tplc="040A001B" w:tentative="1">
      <w:start w:val="1"/>
      <w:numFmt w:val="lowerRoman"/>
      <w:lvlText w:val="%3."/>
      <w:lvlJc w:val="right"/>
      <w:pPr>
        <w:ind w:left="2880" w:hanging="18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73768AC"/>
    <w:multiLevelType w:val="hybridMultilevel"/>
    <w:tmpl w:val="9312BFCC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A30522"/>
    <w:multiLevelType w:val="hybridMultilevel"/>
    <w:tmpl w:val="4000AE54"/>
    <w:lvl w:ilvl="0" w:tplc="A4C6F304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1C26520"/>
    <w:multiLevelType w:val="hybridMultilevel"/>
    <w:tmpl w:val="C3201CFC"/>
    <w:lvl w:ilvl="0" w:tplc="455E8098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A85143"/>
    <w:multiLevelType w:val="hybridMultilevel"/>
    <w:tmpl w:val="9334E028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C029AF"/>
    <w:multiLevelType w:val="hybridMultilevel"/>
    <w:tmpl w:val="C8E695FC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25604A"/>
    <w:multiLevelType w:val="hybridMultilevel"/>
    <w:tmpl w:val="89FAD874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472912"/>
    <w:multiLevelType w:val="hybridMultilevel"/>
    <w:tmpl w:val="99FE458E"/>
    <w:lvl w:ilvl="0" w:tplc="620E1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7A137D"/>
    <w:multiLevelType w:val="hybridMultilevel"/>
    <w:tmpl w:val="91AE436C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6390603">
    <w:abstractNumId w:val="23"/>
  </w:num>
  <w:num w:numId="2" w16cid:durableId="1731152054">
    <w:abstractNumId w:val="22"/>
  </w:num>
  <w:num w:numId="3" w16cid:durableId="91972238">
    <w:abstractNumId w:val="25"/>
  </w:num>
  <w:num w:numId="4" w16cid:durableId="2084792805">
    <w:abstractNumId w:val="0"/>
  </w:num>
  <w:num w:numId="5" w16cid:durableId="968173251">
    <w:abstractNumId w:val="36"/>
  </w:num>
  <w:num w:numId="6" w16cid:durableId="924844813">
    <w:abstractNumId w:val="32"/>
  </w:num>
  <w:num w:numId="7" w16cid:durableId="1714764540">
    <w:abstractNumId w:val="11"/>
  </w:num>
  <w:num w:numId="8" w16cid:durableId="1673877212">
    <w:abstractNumId w:val="21"/>
  </w:num>
  <w:num w:numId="9" w16cid:durableId="1609265787">
    <w:abstractNumId w:val="3"/>
  </w:num>
  <w:num w:numId="10" w16cid:durableId="498277838">
    <w:abstractNumId w:val="5"/>
  </w:num>
  <w:num w:numId="11" w16cid:durableId="26220514">
    <w:abstractNumId w:val="34"/>
  </w:num>
  <w:num w:numId="12" w16cid:durableId="416906479">
    <w:abstractNumId w:val="17"/>
  </w:num>
  <w:num w:numId="13" w16cid:durableId="466047997">
    <w:abstractNumId w:val="30"/>
  </w:num>
  <w:num w:numId="14" w16cid:durableId="860821411">
    <w:abstractNumId w:val="27"/>
  </w:num>
  <w:num w:numId="15" w16cid:durableId="27800533">
    <w:abstractNumId w:val="13"/>
  </w:num>
  <w:num w:numId="16" w16cid:durableId="1341614890">
    <w:abstractNumId w:val="28"/>
  </w:num>
  <w:num w:numId="17" w16cid:durableId="565148282">
    <w:abstractNumId w:val="31"/>
  </w:num>
  <w:num w:numId="18" w16cid:durableId="2108383657">
    <w:abstractNumId w:val="20"/>
  </w:num>
  <w:num w:numId="19" w16cid:durableId="1603948988">
    <w:abstractNumId w:val="14"/>
  </w:num>
  <w:num w:numId="20" w16cid:durableId="579564981">
    <w:abstractNumId w:val="35"/>
  </w:num>
  <w:num w:numId="21" w16cid:durableId="1277714187">
    <w:abstractNumId w:val="7"/>
  </w:num>
  <w:num w:numId="22" w16cid:durableId="2049184340">
    <w:abstractNumId w:val="37"/>
  </w:num>
  <w:num w:numId="23" w16cid:durableId="382872851">
    <w:abstractNumId w:val="1"/>
  </w:num>
  <w:num w:numId="24" w16cid:durableId="1444156007">
    <w:abstractNumId w:val="26"/>
  </w:num>
  <w:num w:numId="25" w16cid:durableId="115173732">
    <w:abstractNumId w:val="8"/>
  </w:num>
  <w:num w:numId="26" w16cid:durableId="1394112856">
    <w:abstractNumId w:val="33"/>
  </w:num>
  <w:num w:numId="27" w16cid:durableId="1062753797">
    <w:abstractNumId w:val="10"/>
  </w:num>
  <w:num w:numId="28" w16cid:durableId="306520982">
    <w:abstractNumId w:val="16"/>
  </w:num>
  <w:num w:numId="29" w16cid:durableId="2048220483">
    <w:abstractNumId w:val="2"/>
  </w:num>
  <w:num w:numId="30" w16cid:durableId="913393830">
    <w:abstractNumId w:val="6"/>
  </w:num>
  <w:num w:numId="31" w16cid:durableId="1609774743">
    <w:abstractNumId w:val="15"/>
  </w:num>
  <w:num w:numId="32" w16cid:durableId="1064109524">
    <w:abstractNumId w:val="24"/>
  </w:num>
  <w:num w:numId="33" w16cid:durableId="962157552">
    <w:abstractNumId w:val="18"/>
  </w:num>
  <w:num w:numId="34" w16cid:durableId="1044017501">
    <w:abstractNumId w:val="29"/>
  </w:num>
  <w:num w:numId="35" w16cid:durableId="2039578239">
    <w:abstractNumId w:val="19"/>
  </w:num>
  <w:num w:numId="36" w16cid:durableId="1855875595">
    <w:abstractNumId w:val="4"/>
  </w:num>
  <w:num w:numId="37" w16cid:durableId="1968197765">
    <w:abstractNumId w:val="9"/>
  </w:num>
  <w:num w:numId="38" w16cid:durableId="3996707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93D"/>
    <w:rsid w:val="00000347"/>
    <w:rsid w:val="0000352F"/>
    <w:rsid w:val="00010038"/>
    <w:rsid w:val="0001619A"/>
    <w:rsid w:val="00021625"/>
    <w:rsid w:val="000268A0"/>
    <w:rsid w:val="000709B2"/>
    <w:rsid w:val="00095B6F"/>
    <w:rsid w:val="000A1426"/>
    <w:rsid w:val="000B0F89"/>
    <w:rsid w:val="000C12B9"/>
    <w:rsid w:val="000C5DCB"/>
    <w:rsid w:val="000C66F3"/>
    <w:rsid w:val="000D7931"/>
    <w:rsid w:val="001066DA"/>
    <w:rsid w:val="00136B98"/>
    <w:rsid w:val="0016426D"/>
    <w:rsid w:val="00164684"/>
    <w:rsid w:val="001957D4"/>
    <w:rsid w:val="001C54C6"/>
    <w:rsid w:val="001E5829"/>
    <w:rsid w:val="001F6B47"/>
    <w:rsid w:val="00206AD2"/>
    <w:rsid w:val="00226C65"/>
    <w:rsid w:val="00241A08"/>
    <w:rsid w:val="002823F1"/>
    <w:rsid w:val="00297006"/>
    <w:rsid w:val="002A4903"/>
    <w:rsid w:val="002D3EC0"/>
    <w:rsid w:val="002E73F1"/>
    <w:rsid w:val="002F7A06"/>
    <w:rsid w:val="00313E89"/>
    <w:rsid w:val="003168B3"/>
    <w:rsid w:val="00322CD9"/>
    <w:rsid w:val="0032654A"/>
    <w:rsid w:val="00331F64"/>
    <w:rsid w:val="00332C0F"/>
    <w:rsid w:val="0034373D"/>
    <w:rsid w:val="00354A8D"/>
    <w:rsid w:val="00355690"/>
    <w:rsid w:val="00362B18"/>
    <w:rsid w:val="00365B06"/>
    <w:rsid w:val="003747E8"/>
    <w:rsid w:val="0037759C"/>
    <w:rsid w:val="00384479"/>
    <w:rsid w:val="0038780A"/>
    <w:rsid w:val="00391655"/>
    <w:rsid w:val="003A2FD1"/>
    <w:rsid w:val="003D468D"/>
    <w:rsid w:val="0041089F"/>
    <w:rsid w:val="00443796"/>
    <w:rsid w:val="004515DC"/>
    <w:rsid w:val="00485B86"/>
    <w:rsid w:val="004A3746"/>
    <w:rsid w:val="004B34E6"/>
    <w:rsid w:val="004B553B"/>
    <w:rsid w:val="004C1EDC"/>
    <w:rsid w:val="004D07E9"/>
    <w:rsid w:val="004E2332"/>
    <w:rsid w:val="004E4CFF"/>
    <w:rsid w:val="004F7EA1"/>
    <w:rsid w:val="00500ED8"/>
    <w:rsid w:val="005155E5"/>
    <w:rsid w:val="00532C33"/>
    <w:rsid w:val="00536B5D"/>
    <w:rsid w:val="00542639"/>
    <w:rsid w:val="005457A6"/>
    <w:rsid w:val="00550866"/>
    <w:rsid w:val="00566CC1"/>
    <w:rsid w:val="005873FB"/>
    <w:rsid w:val="00587A0C"/>
    <w:rsid w:val="00587A17"/>
    <w:rsid w:val="00591379"/>
    <w:rsid w:val="005A251A"/>
    <w:rsid w:val="005E16CC"/>
    <w:rsid w:val="005E7E08"/>
    <w:rsid w:val="00632FBF"/>
    <w:rsid w:val="006406D2"/>
    <w:rsid w:val="00644AEF"/>
    <w:rsid w:val="00645A0D"/>
    <w:rsid w:val="00646E34"/>
    <w:rsid w:val="006771EA"/>
    <w:rsid w:val="00690BC9"/>
    <w:rsid w:val="006974AB"/>
    <w:rsid w:val="006C6952"/>
    <w:rsid w:val="006E1A37"/>
    <w:rsid w:val="0071035A"/>
    <w:rsid w:val="00711F10"/>
    <w:rsid w:val="007209E8"/>
    <w:rsid w:val="00727334"/>
    <w:rsid w:val="00757684"/>
    <w:rsid w:val="007653D7"/>
    <w:rsid w:val="0077493D"/>
    <w:rsid w:val="007A340C"/>
    <w:rsid w:val="007C511A"/>
    <w:rsid w:val="007D5345"/>
    <w:rsid w:val="007F5C5F"/>
    <w:rsid w:val="008063F6"/>
    <w:rsid w:val="00810B12"/>
    <w:rsid w:val="00816B24"/>
    <w:rsid w:val="00820646"/>
    <w:rsid w:val="008266D6"/>
    <w:rsid w:val="00831D5B"/>
    <w:rsid w:val="00847E86"/>
    <w:rsid w:val="00855E31"/>
    <w:rsid w:val="008A0962"/>
    <w:rsid w:val="008A5169"/>
    <w:rsid w:val="008B0A62"/>
    <w:rsid w:val="008B7AC4"/>
    <w:rsid w:val="008C3F9F"/>
    <w:rsid w:val="008D71BC"/>
    <w:rsid w:val="0092130B"/>
    <w:rsid w:val="0092769F"/>
    <w:rsid w:val="0097215D"/>
    <w:rsid w:val="009733BD"/>
    <w:rsid w:val="00973FC2"/>
    <w:rsid w:val="0098552B"/>
    <w:rsid w:val="009C6728"/>
    <w:rsid w:val="009D615D"/>
    <w:rsid w:val="00A07788"/>
    <w:rsid w:val="00A2523E"/>
    <w:rsid w:val="00A4581B"/>
    <w:rsid w:val="00A64D14"/>
    <w:rsid w:val="00A75E81"/>
    <w:rsid w:val="00AA7E5A"/>
    <w:rsid w:val="00AE6638"/>
    <w:rsid w:val="00B162DE"/>
    <w:rsid w:val="00B6106B"/>
    <w:rsid w:val="00B6638D"/>
    <w:rsid w:val="00B72021"/>
    <w:rsid w:val="00BC06CF"/>
    <w:rsid w:val="00BD073D"/>
    <w:rsid w:val="00BD6BEA"/>
    <w:rsid w:val="00BE3001"/>
    <w:rsid w:val="00BE5924"/>
    <w:rsid w:val="00BE6ED2"/>
    <w:rsid w:val="00BF1B3D"/>
    <w:rsid w:val="00C069B4"/>
    <w:rsid w:val="00C378E7"/>
    <w:rsid w:val="00C471B1"/>
    <w:rsid w:val="00C5254B"/>
    <w:rsid w:val="00C5770B"/>
    <w:rsid w:val="00C73B11"/>
    <w:rsid w:val="00C81D22"/>
    <w:rsid w:val="00C85E9C"/>
    <w:rsid w:val="00CB0FAB"/>
    <w:rsid w:val="00CB713E"/>
    <w:rsid w:val="00D02EBD"/>
    <w:rsid w:val="00D26B5E"/>
    <w:rsid w:val="00D710C7"/>
    <w:rsid w:val="00DB0A31"/>
    <w:rsid w:val="00E0199E"/>
    <w:rsid w:val="00E0221D"/>
    <w:rsid w:val="00E329C0"/>
    <w:rsid w:val="00E409B6"/>
    <w:rsid w:val="00E458E9"/>
    <w:rsid w:val="00E63A8C"/>
    <w:rsid w:val="00EA3313"/>
    <w:rsid w:val="00EC7C2C"/>
    <w:rsid w:val="00ED4447"/>
    <w:rsid w:val="00ED4997"/>
    <w:rsid w:val="00EF4D3E"/>
    <w:rsid w:val="00F076FD"/>
    <w:rsid w:val="00F27F54"/>
    <w:rsid w:val="00F31522"/>
    <w:rsid w:val="00F358DC"/>
    <w:rsid w:val="00F41DD8"/>
    <w:rsid w:val="00F47DAD"/>
    <w:rsid w:val="00F52CAC"/>
    <w:rsid w:val="00F84B8E"/>
    <w:rsid w:val="00F91A02"/>
    <w:rsid w:val="00FB00A8"/>
    <w:rsid w:val="00FC2402"/>
    <w:rsid w:val="00FE53EB"/>
    <w:rsid w:val="00FF2E51"/>
    <w:rsid w:val="0802F72B"/>
    <w:rsid w:val="0A271D01"/>
    <w:rsid w:val="1AE1E776"/>
    <w:rsid w:val="22DF2435"/>
    <w:rsid w:val="2AB4B586"/>
    <w:rsid w:val="2C78065B"/>
    <w:rsid w:val="2DE04D75"/>
    <w:rsid w:val="2EB5FFA4"/>
    <w:rsid w:val="2FAFA71D"/>
    <w:rsid w:val="3919FB38"/>
    <w:rsid w:val="3EFBDF5B"/>
    <w:rsid w:val="4305592F"/>
    <w:rsid w:val="4AF742B7"/>
    <w:rsid w:val="5F93A86E"/>
    <w:rsid w:val="625A9E8D"/>
    <w:rsid w:val="6A625480"/>
    <w:rsid w:val="79A4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AD02E"/>
  <w15:chartTrackingRefBased/>
  <w15:docId w15:val="{33DD301A-5B48-4CA3-AFB9-EB642C43F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CC1"/>
    <w:pPr>
      <w:spacing w:after="160" w:line="259" w:lineRule="auto"/>
    </w:pPr>
    <w:rPr>
      <w:sz w:val="22"/>
      <w:szCs w:val="22"/>
      <w:lang w:eastAsia="en-US"/>
    </w:rPr>
  </w:style>
  <w:style w:type="paragraph" w:styleId="Ttulo4">
    <w:name w:val="heading 4"/>
    <w:basedOn w:val="Normal"/>
    <w:link w:val="Ttulo4Car"/>
    <w:uiPriority w:val="9"/>
    <w:qFormat/>
    <w:rsid w:val="0072733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F7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7EA1"/>
  </w:style>
  <w:style w:type="paragraph" w:styleId="Piedepgina">
    <w:name w:val="footer"/>
    <w:basedOn w:val="Normal"/>
    <w:link w:val="PiedepginaCar"/>
    <w:uiPriority w:val="99"/>
    <w:unhideWhenUsed/>
    <w:rsid w:val="004F7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7EA1"/>
  </w:style>
  <w:style w:type="paragraph" w:styleId="Prrafodelista">
    <w:name w:val="List Paragraph"/>
    <w:basedOn w:val="Normal"/>
    <w:uiPriority w:val="34"/>
    <w:qFormat/>
    <w:rsid w:val="00B6106B"/>
    <w:pPr>
      <w:ind w:left="720"/>
      <w:contextualSpacing/>
    </w:pPr>
  </w:style>
  <w:style w:type="character" w:styleId="Fuerte">
    <w:name w:val="Strong"/>
    <w:basedOn w:val="Fuentedeprrafopredeter"/>
    <w:uiPriority w:val="22"/>
    <w:qFormat/>
    <w:rsid w:val="002A4903"/>
    <w:rPr>
      <w:b/>
      <w:bCs/>
    </w:rPr>
  </w:style>
  <w:style w:type="character" w:customStyle="1" w:styleId="Ttulo4Car">
    <w:name w:val="Título 4 Car"/>
    <w:basedOn w:val="Fuentedeprrafopredeter"/>
    <w:link w:val="Ttulo4"/>
    <w:uiPriority w:val="9"/>
    <w:rsid w:val="00727334"/>
    <w:rPr>
      <w:rFonts w:ascii="Times New Roman" w:eastAsia="Times New Roman" w:hAnsi="Times New Roman"/>
      <w:b/>
      <w:bCs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485B8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85B86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313E8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3E8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3E89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3E8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3E89"/>
    <w:rPr>
      <w:b/>
      <w:bCs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823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8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1157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44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8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41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290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ucas.org/wp-content/uploads/2026/04/5.2.2.-RETRIBUCIONES-DE-ALTOS-CARGOS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fucas.org/wp-content/uploads/2026/04/5.2.2.-RETRIBUCIONES-DE-ALTOS-CARGOS.od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ucas.org/wp-content/uploads/2026/04/5.2.2.-RETRIBUCIONES-DE-ALTOS-CARGOS.docx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ocuments\z%20Plantillas%20-%20Logos\plantillas%20JES&#218;S%20-%20LULA\plantilla_fucas_npag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BC82903EC53C4A89794FC6F22114FC" ma:contentTypeVersion="16" ma:contentTypeDescription="Crear nuevo documento." ma:contentTypeScope="" ma:versionID="5ae8a00d4f18fb38f5a61337afb21ce6">
  <xsd:schema xmlns:xsd="http://www.w3.org/2001/XMLSchema" xmlns:xs="http://www.w3.org/2001/XMLSchema" xmlns:p="http://schemas.microsoft.com/office/2006/metadata/properties" xmlns:ns2="8a5acc86-1253-41e0-a67a-1f4bd2edde1c" xmlns:ns3="dbd7ac1d-b2be-4f8a-8da2-b7d17bf695eb" targetNamespace="http://schemas.microsoft.com/office/2006/metadata/properties" ma:root="true" ma:fieldsID="6f41aae63b7f10fb75498482358b5c62" ns2:_="" ns3:_="">
    <xsd:import namespace="8a5acc86-1253-41e0-a67a-1f4bd2edde1c"/>
    <xsd:import namespace="dbd7ac1d-b2be-4f8a-8da2-b7d17bf695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Estado" minOccurs="0"/>
                <xsd:element ref="ns2:Transparenci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acc86-1253-41e0-a67a-1f4bd2edde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Estado" ma:index="10" nillable="true" ma:displayName="Estado" ma:description="Estado del documento" ma:format="Dropdown" ma:internalName="Estado">
      <xsd:simpleType>
        <xsd:restriction base="dms:Choice">
          <xsd:enumeration value="Edición"/>
          <xsd:enumeration value="Listo"/>
          <xsd:enumeration value="Pendiente Aprobación"/>
          <xsd:enumeration value="Pendiente Corrección"/>
        </xsd:restriction>
      </xsd:simpleType>
    </xsd:element>
    <xsd:element name="Transparencia" ma:index="11" nillable="true" ma:displayName="Transparencia" ma:default="0" ma:description="Documento usado por transparencia" ma:format="Dropdown" ma:internalName="Transparencia">
      <xsd:simpleType>
        <xsd:restriction base="dms:Boolea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1f0b92e9-9549-427a-acb8-4daa796068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d7ac1d-b2be-4f8a-8da2-b7d17bf695e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81943c-cf44-4959-ac83-0812dadee4db}" ma:internalName="TaxCatchAll" ma:showField="CatchAllData" ma:web="dbd7ac1d-b2be-4f8a-8da2-b7d17bf695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d7ac1d-b2be-4f8a-8da2-b7d17bf695eb" xsi:nil="true"/>
    <lcf76f155ced4ddcb4097134ff3c332f xmlns="8a5acc86-1253-41e0-a67a-1f4bd2edde1c">
      <Terms xmlns="http://schemas.microsoft.com/office/infopath/2007/PartnerControls"/>
    </lcf76f155ced4ddcb4097134ff3c332f>
    <Estado xmlns="8a5acc86-1253-41e0-a67a-1f4bd2edde1c" xsi:nil="true"/>
    <Transparencia xmlns="8a5acc86-1253-41e0-a67a-1f4bd2edde1c">false</Transparencia>
  </documentManagement>
</p:properties>
</file>

<file path=customXml/itemProps1.xml><?xml version="1.0" encoding="utf-8"?>
<ds:datastoreItem xmlns:ds="http://schemas.openxmlformats.org/officeDocument/2006/customXml" ds:itemID="{7976FAF5-3E14-47E7-82FF-D7F78F0FBD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CD8067-98E9-4604-9E5D-82B0B07A63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5acc86-1253-41e0-a67a-1f4bd2edde1c"/>
    <ds:schemaRef ds:uri="dbd7ac1d-b2be-4f8a-8da2-b7d17bf695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21C848-DC44-4DD8-AD05-6D8DFF1FAD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E1031D-23E9-47C9-AD35-1E473ED4FC54}">
  <ds:schemaRefs>
    <ds:schemaRef ds:uri="http://schemas.microsoft.com/office/2006/metadata/properties"/>
    <ds:schemaRef ds:uri="http://schemas.microsoft.com/office/infopath/2007/PartnerControls"/>
    <ds:schemaRef ds:uri="dbd7ac1d-b2be-4f8a-8da2-b7d17bf695eb"/>
    <ds:schemaRef ds:uri="8a5acc86-1253-41e0-a67a-1f4bd2edde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plantilla_fucas_npag.dotx</Template>
  <TotalTime>0</TotalTime>
  <Pages>1</Pages>
  <Words>183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Manuel Hernández</cp:lastModifiedBy>
  <cp:revision>3</cp:revision>
  <cp:lastPrinted>2021-04-27T18:26:00Z</cp:lastPrinted>
  <dcterms:created xsi:type="dcterms:W3CDTF">2026-04-18T18:00:00Z</dcterms:created>
  <dcterms:modified xsi:type="dcterms:W3CDTF">2026-06-11T12:20:00Z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0x01010072BC82903EC53C4A89794FC6F22114FC</vt:lpwstr>
  </property>
  <property fmtid="{D5CDD505-2E9C-101B-9397-08002B2CF9AE}" pid="3" name="Order">
    <vt:r8>546100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