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E6605" w14:textId="3B3A7EC1" w:rsidR="00F82143" w:rsidRPr="006722DA" w:rsidRDefault="00F42765" w:rsidP="00F82143">
      <w:pPr>
        <w:pStyle w:val="Prrafodelista"/>
        <w:numPr>
          <w:ilvl w:val="0"/>
          <w:numId w:val="24"/>
        </w:num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 w:rsidRPr="00DE0996">
        <w:rPr>
          <w:rFonts w:ascii="Roboto" w:hAnsi="Roboto"/>
          <w:b/>
          <w:bCs/>
          <w:sz w:val="23"/>
          <w:szCs w:val="23"/>
        </w:rPr>
        <w:t>CONTRATOS</w:t>
      </w:r>
      <w:r w:rsidR="00F82143" w:rsidRPr="006722DA">
        <w:rPr>
          <w:rFonts w:ascii="Roboto" w:hAnsi="Roboto"/>
          <w:color w:val="0000FF"/>
          <w:sz w:val="23"/>
          <w:szCs w:val="23"/>
          <w:lang w:val="pt-PT"/>
        </w:rPr>
        <w:br/>
      </w:r>
    </w:p>
    <w:p w14:paraId="5CECB0A5" w14:textId="063E3DFA" w:rsidR="00F82143" w:rsidRDefault="00F82143" w:rsidP="00F82143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 w:rsidRPr="00FA6F79">
        <w:rPr>
          <w:rFonts w:ascii="Roboto" w:hAnsi="Roboto"/>
          <w:b/>
          <w:bCs/>
          <w:sz w:val="23"/>
          <w:szCs w:val="23"/>
        </w:rPr>
        <w:t>12.21. PENALIDADES IMPUESTAS</w:t>
      </w:r>
    </w:p>
    <w:p w14:paraId="2D7A92E2" w14:textId="77777777" w:rsidR="00712A18" w:rsidRPr="00FA6F79" w:rsidRDefault="00712A18" w:rsidP="00F82143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</w:p>
    <w:p w14:paraId="7E326556" w14:textId="74938717" w:rsidR="007316AA" w:rsidRDefault="003E3608" w:rsidP="00F82143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>
        <w:rPr>
          <w:rFonts w:ascii="Roboto" w:hAnsi="Roboto"/>
          <w:sz w:val="23"/>
          <w:szCs w:val="23"/>
        </w:rPr>
        <w:t>Existe una penalidad en el ejercicio 2025. Adjuntamos el expediente correspondiente.</w:t>
      </w:r>
    </w:p>
    <w:p w14:paraId="0D8A5D0F" w14:textId="6D4F5106" w:rsidR="003E3608" w:rsidRDefault="003E3608" w:rsidP="00F82143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>
        <w:rPr>
          <w:rFonts w:ascii="Roboto" w:hAnsi="Roboto"/>
          <w:sz w:val="23"/>
          <w:szCs w:val="23"/>
        </w:rPr>
        <w:t>Expediente:</w:t>
      </w:r>
    </w:p>
    <w:p w14:paraId="7F4B04F3" w14:textId="77777777" w:rsidR="003E3608" w:rsidRPr="003E3608" w:rsidRDefault="003E3608" w:rsidP="003E3608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</w:p>
    <w:p w14:paraId="509925C3" w14:textId="42ADB2ED" w:rsidR="003E3608" w:rsidRDefault="003E3608" w:rsidP="003E3608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 w:rsidRPr="003E3608">
        <w:rPr>
          <w:rFonts w:ascii="Roboto" w:hAnsi="Roboto"/>
          <w:sz w:val="23"/>
          <w:szCs w:val="23"/>
        </w:rPr>
        <w:t xml:space="preserve"> RESOLUCIÓN POR LA QUE SE PROCEDE A LA IMPOSICIÓN DE PENALIDADES POR CUMPLIMIENTO DEFECTUOSO DEL CONTRATO SERVICIO DE DESRATIZACIÓN Y DESINSECTACIÓN DE LOS CENTROS DE GRAN CANARIA DE LA FUNDACIÓN TUTELAR CANARIA PARA LA ACCIÓN SOCIAL, MP</w:t>
      </w:r>
      <w:r>
        <w:rPr>
          <w:rFonts w:ascii="Roboto" w:hAnsi="Roboto"/>
          <w:b/>
          <w:bCs/>
          <w:sz w:val="23"/>
          <w:szCs w:val="23"/>
        </w:rPr>
        <w:t xml:space="preserve"> (DOCX, ODT, PDF)</w:t>
      </w:r>
    </w:p>
    <w:p w14:paraId="100A570D" w14:textId="77777777" w:rsidR="00CD7736" w:rsidRDefault="00CD7736" w:rsidP="003E3608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</w:p>
    <w:p w14:paraId="3F27B5EA" w14:textId="41DEB98F" w:rsidR="00CD7736" w:rsidRPr="00FA6F79" w:rsidRDefault="00CD7736" w:rsidP="003E3608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CD7736">
        <w:rPr>
          <w:rFonts w:ascii="Roboto" w:hAnsi="Roboto"/>
          <w:sz w:val="23"/>
          <w:szCs w:val="23"/>
        </w:rPr>
        <w:t>Descargar documento con el desarrollo de este apartado:</w:t>
      </w:r>
      <w:r>
        <w:rPr>
          <w:rFonts w:ascii="Roboto" w:hAnsi="Roboto"/>
          <w:b/>
          <w:bCs/>
          <w:sz w:val="23"/>
          <w:szCs w:val="23"/>
        </w:rPr>
        <w:t xml:space="preserve"> (DOCX, ODT, PDF)</w:t>
      </w:r>
    </w:p>
    <w:p w14:paraId="7B64A12B" w14:textId="6722CA73" w:rsidR="00F9317A" w:rsidRPr="000D13C6" w:rsidRDefault="00F9317A" w:rsidP="00F9317A">
      <w:pPr>
        <w:shd w:val="clear" w:color="auto" w:fill="FFFFFF" w:themeFill="background1"/>
        <w:spacing w:after="0" w:line="264" w:lineRule="auto"/>
        <w:rPr>
          <w:rFonts w:ascii="Roboto" w:hAnsi="Roboto"/>
          <w:b/>
          <w:bCs/>
          <w:color w:val="FF0000"/>
          <w:sz w:val="23"/>
          <w:szCs w:val="23"/>
          <w:lang w:val="pt-PT"/>
        </w:rPr>
      </w:pPr>
    </w:p>
    <w:p w14:paraId="7B2CA271" w14:textId="2AA4398A" w:rsidR="00665808" w:rsidRDefault="00665808" w:rsidP="002663D3">
      <w:pPr>
        <w:shd w:val="clear" w:color="auto" w:fill="FFFFFF" w:themeFill="background1"/>
        <w:spacing w:after="0" w:line="264" w:lineRule="auto"/>
        <w:jc w:val="both"/>
        <w:rPr>
          <w:rFonts w:ascii="Roboto" w:hAnsi="Roboto" w:cs="Arial"/>
          <w:color w:val="333333"/>
          <w:sz w:val="23"/>
          <w:szCs w:val="23"/>
          <w:shd w:val="clear" w:color="auto" w:fill="FFFFFF"/>
        </w:rPr>
      </w:pPr>
      <w:r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Fecha de Actualización:</w:t>
      </w:r>
      <w:r w:rsidRPr="0015660E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 xml:space="preserve"> </w:t>
      </w:r>
      <w:r w:rsidR="003E3608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>31 de diciembre 2025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.  </w:t>
      </w:r>
    </w:p>
    <w:p w14:paraId="4046F927" w14:textId="492946B9" w:rsidR="005E469E" w:rsidRPr="00501C6E" w:rsidRDefault="00665808" w:rsidP="0045784A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Periodicidad: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> </w:t>
      </w:r>
      <w:r w:rsidR="00712A18">
        <w:rPr>
          <w:rFonts w:ascii="Roboto" w:hAnsi="Roboto" w:cs="Arial"/>
          <w:color w:val="333333"/>
          <w:sz w:val="23"/>
          <w:szCs w:val="23"/>
          <w:shd w:val="clear" w:color="auto" w:fill="FFFFFF"/>
        </w:rPr>
        <w:t>semestra</w:t>
      </w:r>
      <w:r w:rsidR="007B0F78">
        <w:rPr>
          <w:rFonts w:ascii="Roboto" w:hAnsi="Roboto" w:cs="Arial"/>
          <w:color w:val="333333"/>
          <w:sz w:val="23"/>
          <w:szCs w:val="23"/>
          <w:shd w:val="clear" w:color="auto" w:fill="FFFFFF"/>
        </w:rPr>
        <w:t>l</w:t>
      </w:r>
      <w:r w:rsidR="00F82143">
        <w:rPr>
          <w:rFonts w:ascii="Roboto" w:hAnsi="Roboto" w:cs="Arial"/>
          <w:color w:val="333333"/>
          <w:sz w:val="23"/>
          <w:szCs w:val="23"/>
          <w:shd w:val="clear" w:color="auto" w:fill="FFFFFF"/>
        </w:rPr>
        <w:t>.</w:t>
      </w:r>
    </w:p>
    <w:sectPr w:rsidR="005E469E" w:rsidRPr="00501C6E" w:rsidSect="00501C6E">
      <w:headerReference w:type="default" r:id="rId8"/>
      <w:footerReference w:type="default" r:id="rId9"/>
      <w:pgSz w:w="11906" w:h="16838"/>
      <w:pgMar w:top="238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95EA3" w14:textId="77777777" w:rsidR="000D6777" w:rsidRDefault="000D6777" w:rsidP="004F7EA1">
      <w:pPr>
        <w:spacing w:after="0" w:line="240" w:lineRule="auto"/>
      </w:pPr>
      <w:r>
        <w:separator/>
      </w:r>
    </w:p>
  </w:endnote>
  <w:endnote w:type="continuationSeparator" w:id="0">
    <w:p w14:paraId="69617E87" w14:textId="77777777" w:rsidR="000D6777" w:rsidRDefault="000D6777" w:rsidP="004F7EA1">
      <w:pPr>
        <w:spacing w:after="0" w:line="240" w:lineRule="auto"/>
      </w:pPr>
      <w:r>
        <w:continuationSeparator/>
      </w:r>
    </w:p>
  </w:endnote>
  <w:endnote w:type="continuationNotice" w:id="1">
    <w:p w14:paraId="1A0772E7" w14:textId="77777777" w:rsidR="000D6777" w:rsidRDefault="000D6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A1ADE" w14:textId="77777777" w:rsidR="00C81D22" w:rsidRPr="00C81D22" w:rsidRDefault="00C81D22">
    <w:pPr>
      <w:pStyle w:val="Piedepgina"/>
      <w:jc w:val="center"/>
      <w:rPr>
        <w:caps/>
        <w:color w:val="4472C4"/>
      </w:rPr>
    </w:pPr>
    <w:r w:rsidRPr="00C81D22">
      <w:rPr>
        <w:caps/>
        <w:color w:val="4472C4"/>
      </w:rPr>
      <w:fldChar w:fldCharType="begin"/>
    </w:r>
    <w:r w:rsidRPr="00C81D22">
      <w:rPr>
        <w:caps/>
        <w:color w:val="4472C4"/>
      </w:rPr>
      <w:instrText>PAGE   \* MERGEFORMAT</w:instrText>
    </w:r>
    <w:r w:rsidRPr="00C81D22">
      <w:rPr>
        <w:caps/>
        <w:color w:val="4472C4"/>
      </w:rPr>
      <w:fldChar w:fldCharType="separate"/>
    </w:r>
    <w:r w:rsidRPr="00C81D22">
      <w:rPr>
        <w:caps/>
        <w:color w:val="4472C4"/>
      </w:rPr>
      <w:t>2</w:t>
    </w:r>
    <w:r w:rsidRPr="00C81D22">
      <w:rPr>
        <w:caps/>
        <w:color w:val="4472C4"/>
      </w:rPr>
      <w:fldChar w:fldCharType="end"/>
    </w:r>
  </w:p>
  <w:p w14:paraId="4CC595BB" w14:textId="77777777" w:rsidR="00C81D22" w:rsidRDefault="00C81D2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BAD25" w14:textId="77777777" w:rsidR="000D6777" w:rsidRDefault="000D6777" w:rsidP="004F7EA1">
      <w:pPr>
        <w:spacing w:after="0" w:line="240" w:lineRule="auto"/>
      </w:pPr>
      <w:r>
        <w:separator/>
      </w:r>
    </w:p>
  </w:footnote>
  <w:footnote w:type="continuationSeparator" w:id="0">
    <w:p w14:paraId="7273F694" w14:textId="77777777" w:rsidR="000D6777" w:rsidRDefault="000D6777" w:rsidP="004F7EA1">
      <w:pPr>
        <w:spacing w:after="0" w:line="240" w:lineRule="auto"/>
      </w:pPr>
      <w:r>
        <w:continuationSeparator/>
      </w:r>
    </w:p>
  </w:footnote>
  <w:footnote w:type="continuationNotice" w:id="1">
    <w:p w14:paraId="31BC2D27" w14:textId="77777777" w:rsidR="000D6777" w:rsidRDefault="000D6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EF52F" w14:textId="72DDA188" w:rsidR="004F7EA1" w:rsidRDefault="0077493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CFA43D" wp14:editId="50A8C265">
          <wp:simplePos x="0" y="0"/>
          <wp:positionH relativeFrom="page">
            <wp:align>center</wp:align>
          </wp:positionH>
          <wp:positionV relativeFrom="paragraph">
            <wp:posOffset>-697865</wp:posOffset>
          </wp:positionV>
          <wp:extent cx="7862570" cy="1092517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2570" cy="10925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2E6"/>
    <w:multiLevelType w:val="hybridMultilevel"/>
    <w:tmpl w:val="FD4042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519A6"/>
    <w:multiLevelType w:val="hybridMultilevel"/>
    <w:tmpl w:val="7342288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F1E7F"/>
    <w:multiLevelType w:val="multilevel"/>
    <w:tmpl w:val="E71A4C28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 w15:restartNumberingAfterBreak="0">
    <w:nsid w:val="0D9B1FE8"/>
    <w:multiLevelType w:val="hybridMultilevel"/>
    <w:tmpl w:val="A2A2C66A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FD4F4E"/>
    <w:multiLevelType w:val="hybridMultilevel"/>
    <w:tmpl w:val="53E83C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D31482"/>
    <w:multiLevelType w:val="hybridMultilevel"/>
    <w:tmpl w:val="FBFE00D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7633CBC"/>
    <w:multiLevelType w:val="hybridMultilevel"/>
    <w:tmpl w:val="57C23F6E"/>
    <w:lvl w:ilvl="0" w:tplc="E54C49B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692D5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A0A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9EA1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7018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B27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6AFE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2A81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544A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C316A"/>
    <w:multiLevelType w:val="hybridMultilevel"/>
    <w:tmpl w:val="D1C07324"/>
    <w:lvl w:ilvl="0" w:tplc="BC7EAF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188AE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2C3F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B2AE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A06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FE0C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787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2E60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B0AE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600A6"/>
    <w:multiLevelType w:val="hybridMultilevel"/>
    <w:tmpl w:val="13BA38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D5E56"/>
    <w:multiLevelType w:val="hybridMultilevel"/>
    <w:tmpl w:val="BE740BD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EC2914"/>
    <w:multiLevelType w:val="hybridMultilevel"/>
    <w:tmpl w:val="602AB1B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26594C"/>
    <w:multiLevelType w:val="hybridMultilevel"/>
    <w:tmpl w:val="F9E8F0B6"/>
    <w:lvl w:ilvl="0" w:tplc="9CAAC19C">
      <w:start w:val="1"/>
      <w:numFmt w:val="bullet"/>
      <w:lvlText w:val="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0527FB"/>
    <w:multiLevelType w:val="hybridMultilevel"/>
    <w:tmpl w:val="FFFFFFFF"/>
    <w:lvl w:ilvl="0" w:tplc="FCBA2D8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16071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4EC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EE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087D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428A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5627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BC1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E21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76F6C"/>
    <w:multiLevelType w:val="hybridMultilevel"/>
    <w:tmpl w:val="C25CEA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ED1086"/>
    <w:multiLevelType w:val="hybridMultilevel"/>
    <w:tmpl w:val="FCEEFDEA"/>
    <w:lvl w:ilvl="0" w:tplc="B284FB1C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AA4B56"/>
    <w:multiLevelType w:val="hybridMultilevel"/>
    <w:tmpl w:val="ABF8D54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022C0F"/>
    <w:multiLevelType w:val="multilevel"/>
    <w:tmpl w:val="005AEE2C"/>
    <w:lvl w:ilvl="0">
      <w:start w:val="1"/>
      <w:numFmt w:val="bullet"/>
      <w:lvlText w:val="-"/>
      <w:lvlJc w:val="left"/>
      <w:pPr>
        <w:ind w:left="1068" w:hanging="360"/>
      </w:pPr>
      <w:rPr>
        <w:rFonts w:ascii="Arial" w:hAnsi="Arial" w:cs="Arial" w:hint="default"/>
        <w:sz w:val="22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F635930"/>
    <w:multiLevelType w:val="hybridMultilevel"/>
    <w:tmpl w:val="9DBCBB02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49F242E"/>
    <w:multiLevelType w:val="hybridMultilevel"/>
    <w:tmpl w:val="4AF85A1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7E0487"/>
    <w:multiLevelType w:val="hybridMultilevel"/>
    <w:tmpl w:val="D9948F1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8B43F54"/>
    <w:multiLevelType w:val="hybridMultilevel"/>
    <w:tmpl w:val="FFFFFFFF"/>
    <w:lvl w:ilvl="0" w:tplc="6B38A0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7E8D9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464F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C0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361C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F2F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26A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90D6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E8D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FD7CA8"/>
    <w:multiLevelType w:val="multilevel"/>
    <w:tmpl w:val="F8EAE5CE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22" w15:restartNumberingAfterBreak="0">
    <w:nsid w:val="63AF7E40"/>
    <w:multiLevelType w:val="hybridMultilevel"/>
    <w:tmpl w:val="6BEE1AC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F51017"/>
    <w:multiLevelType w:val="hybridMultilevel"/>
    <w:tmpl w:val="ED50AEE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361EC2"/>
    <w:multiLevelType w:val="hybridMultilevel"/>
    <w:tmpl w:val="3DDED3FE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8AC217C"/>
    <w:multiLevelType w:val="hybridMultilevel"/>
    <w:tmpl w:val="8CB21B6E"/>
    <w:lvl w:ilvl="0" w:tplc="197AB3C4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6963040">
    <w:abstractNumId w:val="6"/>
  </w:num>
  <w:num w:numId="2" w16cid:durableId="519928116">
    <w:abstractNumId w:val="7"/>
  </w:num>
  <w:num w:numId="3" w16cid:durableId="990135893">
    <w:abstractNumId w:val="19"/>
  </w:num>
  <w:num w:numId="4" w16cid:durableId="827207442">
    <w:abstractNumId w:val="18"/>
  </w:num>
  <w:num w:numId="5" w16cid:durableId="174199140">
    <w:abstractNumId w:val="21"/>
  </w:num>
  <w:num w:numId="6" w16cid:durableId="68768588">
    <w:abstractNumId w:val="14"/>
  </w:num>
  <w:num w:numId="7" w16cid:durableId="1384600725">
    <w:abstractNumId w:val="16"/>
  </w:num>
  <w:num w:numId="8" w16cid:durableId="1552106956">
    <w:abstractNumId w:val="24"/>
  </w:num>
  <w:num w:numId="9" w16cid:durableId="1964576472">
    <w:abstractNumId w:val="11"/>
  </w:num>
  <w:num w:numId="10" w16cid:durableId="635838493">
    <w:abstractNumId w:val="23"/>
  </w:num>
  <w:num w:numId="11" w16cid:durableId="1219902330">
    <w:abstractNumId w:val="15"/>
  </w:num>
  <w:num w:numId="12" w16cid:durableId="436407368">
    <w:abstractNumId w:val="3"/>
  </w:num>
  <w:num w:numId="13" w16cid:durableId="1738236246">
    <w:abstractNumId w:val="10"/>
  </w:num>
  <w:num w:numId="14" w16cid:durableId="1410737280">
    <w:abstractNumId w:val="0"/>
  </w:num>
  <w:num w:numId="15" w16cid:durableId="1622375405">
    <w:abstractNumId w:val="13"/>
  </w:num>
  <w:num w:numId="16" w16cid:durableId="1156722571">
    <w:abstractNumId w:val="4"/>
  </w:num>
  <w:num w:numId="17" w16cid:durableId="82141857">
    <w:abstractNumId w:val="5"/>
  </w:num>
  <w:num w:numId="18" w16cid:durableId="1567565101">
    <w:abstractNumId w:val="8"/>
  </w:num>
  <w:num w:numId="19" w16cid:durableId="919944461">
    <w:abstractNumId w:val="17"/>
  </w:num>
  <w:num w:numId="20" w16cid:durableId="2068872472">
    <w:abstractNumId w:val="1"/>
  </w:num>
  <w:num w:numId="21" w16cid:durableId="2088070563">
    <w:abstractNumId w:val="22"/>
  </w:num>
  <w:num w:numId="22" w16cid:durableId="1521434199">
    <w:abstractNumId w:val="9"/>
  </w:num>
  <w:num w:numId="23" w16cid:durableId="1017007276">
    <w:abstractNumId w:val="25"/>
  </w:num>
  <w:num w:numId="24" w16cid:durableId="1343510533">
    <w:abstractNumId w:val="2"/>
  </w:num>
  <w:num w:numId="25" w16cid:durableId="1485849442">
    <w:abstractNumId w:val="20"/>
  </w:num>
  <w:num w:numId="26" w16cid:durableId="14392560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93D"/>
    <w:rsid w:val="00000347"/>
    <w:rsid w:val="00000EE8"/>
    <w:rsid w:val="0000204E"/>
    <w:rsid w:val="0000389B"/>
    <w:rsid w:val="0000795C"/>
    <w:rsid w:val="00013F95"/>
    <w:rsid w:val="00020763"/>
    <w:rsid w:val="00033375"/>
    <w:rsid w:val="00036C08"/>
    <w:rsid w:val="00056040"/>
    <w:rsid w:val="000C0896"/>
    <w:rsid w:val="000C2D6E"/>
    <w:rsid w:val="000D13C6"/>
    <w:rsid w:val="000D6777"/>
    <w:rsid w:val="000E6202"/>
    <w:rsid w:val="00110062"/>
    <w:rsid w:val="00114E78"/>
    <w:rsid w:val="001261F0"/>
    <w:rsid w:val="00142C00"/>
    <w:rsid w:val="00154C81"/>
    <w:rsid w:val="0015660E"/>
    <w:rsid w:val="00157236"/>
    <w:rsid w:val="00157947"/>
    <w:rsid w:val="001620B1"/>
    <w:rsid w:val="00162F9A"/>
    <w:rsid w:val="00165CD1"/>
    <w:rsid w:val="00171BE5"/>
    <w:rsid w:val="00173077"/>
    <w:rsid w:val="00176031"/>
    <w:rsid w:val="00182172"/>
    <w:rsid w:val="001A736C"/>
    <w:rsid w:val="001B3468"/>
    <w:rsid w:val="001D0D15"/>
    <w:rsid w:val="001D4801"/>
    <w:rsid w:val="001F04BC"/>
    <w:rsid w:val="001F1828"/>
    <w:rsid w:val="00202396"/>
    <w:rsid w:val="00212745"/>
    <w:rsid w:val="00227486"/>
    <w:rsid w:val="00235412"/>
    <w:rsid w:val="0025A570"/>
    <w:rsid w:val="002663D3"/>
    <w:rsid w:val="00284563"/>
    <w:rsid w:val="00293A60"/>
    <w:rsid w:val="002A0072"/>
    <w:rsid w:val="002A4903"/>
    <w:rsid w:val="002C06F4"/>
    <w:rsid w:val="002D4527"/>
    <w:rsid w:val="002D5458"/>
    <w:rsid w:val="002E5B8B"/>
    <w:rsid w:val="002F3206"/>
    <w:rsid w:val="00312104"/>
    <w:rsid w:val="00315DEE"/>
    <w:rsid w:val="00321788"/>
    <w:rsid w:val="0034373D"/>
    <w:rsid w:val="003438F2"/>
    <w:rsid w:val="00361D92"/>
    <w:rsid w:val="00365B06"/>
    <w:rsid w:val="00375A1B"/>
    <w:rsid w:val="00391822"/>
    <w:rsid w:val="003A008E"/>
    <w:rsid w:val="003A1EC2"/>
    <w:rsid w:val="003B58C0"/>
    <w:rsid w:val="003D1E1D"/>
    <w:rsid w:val="003E3608"/>
    <w:rsid w:val="003F6898"/>
    <w:rsid w:val="00404327"/>
    <w:rsid w:val="00415AB6"/>
    <w:rsid w:val="00431AE5"/>
    <w:rsid w:val="004330C5"/>
    <w:rsid w:val="0043517C"/>
    <w:rsid w:val="0045784A"/>
    <w:rsid w:val="0046016B"/>
    <w:rsid w:val="00472AB6"/>
    <w:rsid w:val="004821D9"/>
    <w:rsid w:val="00487C56"/>
    <w:rsid w:val="004968EC"/>
    <w:rsid w:val="00497B40"/>
    <w:rsid w:val="004B08DA"/>
    <w:rsid w:val="004B24AE"/>
    <w:rsid w:val="004B6AF6"/>
    <w:rsid w:val="004C1FFB"/>
    <w:rsid w:val="004C61C6"/>
    <w:rsid w:val="004C7738"/>
    <w:rsid w:val="004D07E9"/>
    <w:rsid w:val="004D2AC6"/>
    <w:rsid w:val="004D5BCD"/>
    <w:rsid w:val="004E4CFF"/>
    <w:rsid w:val="004F5DE5"/>
    <w:rsid w:val="004F5FA5"/>
    <w:rsid w:val="004F7EA1"/>
    <w:rsid w:val="00501C6E"/>
    <w:rsid w:val="00504BBE"/>
    <w:rsid w:val="00512EC2"/>
    <w:rsid w:val="00516AD1"/>
    <w:rsid w:val="00531BF3"/>
    <w:rsid w:val="00542697"/>
    <w:rsid w:val="00550866"/>
    <w:rsid w:val="00561C50"/>
    <w:rsid w:val="00564764"/>
    <w:rsid w:val="005C3A3A"/>
    <w:rsid w:val="005C4AFD"/>
    <w:rsid w:val="005D2A87"/>
    <w:rsid w:val="005E16CC"/>
    <w:rsid w:val="005E2C29"/>
    <w:rsid w:val="005E469E"/>
    <w:rsid w:val="00616929"/>
    <w:rsid w:val="006241F0"/>
    <w:rsid w:val="00625CFE"/>
    <w:rsid w:val="0063118F"/>
    <w:rsid w:val="00631CAA"/>
    <w:rsid w:val="006346DE"/>
    <w:rsid w:val="006379AB"/>
    <w:rsid w:val="00645CE7"/>
    <w:rsid w:val="00651B44"/>
    <w:rsid w:val="006645BD"/>
    <w:rsid w:val="00665808"/>
    <w:rsid w:val="00666BDF"/>
    <w:rsid w:val="0067054C"/>
    <w:rsid w:val="006722DA"/>
    <w:rsid w:val="00695B63"/>
    <w:rsid w:val="006B3070"/>
    <w:rsid w:val="006B4C7A"/>
    <w:rsid w:val="006E4E47"/>
    <w:rsid w:val="006F7D75"/>
    <w:rsid w:val="0070059E"/>
    <w:rsid w:val="00712A18"/>
    <w:rsid w:val="00716F77"/>
    <w:rsid w:val="00724117"/>
    <w:rsid w:val="007316AA"/>
    <w:rsid w:val="00753E90"/>
    <w:rsid w:val="007632C7"/>
    <w:rsid w:val="00763C5C"/>
    <w:rsid w:val="00764FFC"/>
    <w:rsid w:val="00772A82"/>
    <w:rsid w:val="007733A3"/>
    <w:rsid w:val="0077493D"/>
    <w:rsid w:val="00782E4E"/>
    <w:rsid w:val="007958FD"/>
    <w:rsid w:val="007A06E7"/>
    <w:rsid w:val="007A124C"/>
    <w:rsid w:val="007A2863"/>
    <w:rsid w:val="007A5CD0"/>
    <w:rsid w:val="007B0F78"/>
    <w:rsid w:val="007C161E"/>
    <w:rsid w:val="007C33B8"/>
    <w:rsid w:val="008140BC"/>
    <w:rsid w:val="00820646"/>
    <w:rsid w:val="00865FB1"/>
    <w:rsid w:val="00875DBC"/>
    <w:rsid w:val="00881451"/>
    <w:rsid w:val="00885CC4"/>
    <w:rsid w:val="008928BC"/>
    <w:rsid w:val="008C27D8"/>
    <w:rsid w:val="008C3ED3"/>
    <w:rsid w:val="008F1728"/>
    <w:rsid w:val="00904DD9"/>
    <w:rsid w:val="00906A04"/>
    <w:rsid w:val="0092130B"/>
    <w:rsid w:val="00923220"/>
    <w:rsid w:val="00933893"/>
    <w:rsid w:val="0094013E"/>
    <w:rsid w:val="00941559"/>
    <w:rsid w:val="00951928"/>
    <w:rsid w:val="00957673"/>
    <w:rsid w:val="00964CB8"/>
    <w:rsid w:val="00975D8E"/>
    <w:rsid w:val="00993CFA"/>
    <w:rsid w:val="009B12DC"/>
    <w:rsid w:val="009C7E8C"/>
    <w:rsid w:val="009E04F5"/>
    <w:rsid w:val="009E52C2"/>
    <w:rsid w:val="009F4741"/>
    <w:rsid w:val="00A0378D"/>
    <w:rsid w:val="00A1474F"/>
    <w:rsid w:val="00A171F2"/>
    <w:rsid w:val="00A32E0E"/>
    <w:rsid w:val="00A3339E"/>
    <w:rsid w:val="00A36C27"/>
    <w:rsid w:val="00A42FBA"/>
    <w:rsid w:val="00A455A0"/>
    <w:rsid w:val="00A46EA6"/>
    <w:rsid w:val="00A66C84"/>
    <w:rsid w:val="00A719C6"/>
    <w:rsid w:val="00A73AD9"/>
    <w:rsid w:val="00A9055C"/>
    <w:rsid w:val="00AA1BBD"/>
    <w:rsid w:val="00AA2705"/>
    <w:rsid w:val="00AA2DEC"/>
    <w:rsid w:val="00AA422E"/>
    <w:rsid w:val="00AD1316"/>
    <w:rsid w:val="00AD52AB"/>
    <w:rsid w:val="00AF1F5D"/>
    <w:rsid w:val="00B066EA"/>
    <w:rsid w:val="00B10149"/>
    <w:rsid w:val="00B462AE"/>
    <w:rsid w:val="00B463A0"/>
    <w:rsid w:val="00B6106B"/>
    <w:rsid w:val="00B6510C"/>
    <w:rsid w:val="00BA4BD8"/>
    <w:rsid w:val="00BC4923"/>
    <w:rsid w:val="00BD0AB2"/>
    <w:rsid w:val="00BD6C43"/>
    <w:rsid w:val="00BD7D1A"/>
    <w:rsid w:val="00BF16AC"/>
    <w:rsid w:val="00C05F14"/>
    <w:rsid w:val="00C243D4"/>
    <w:rsid w:val="00C34D21"/>
    <w:rsid w:val="00C44EDF"/>
    <w:rsid w:val="00C507C5"/>
    <w:rsid w:val="00C6622B"/>
    <w:rsid w:val="00C81D22"/>
    <w:rsid w:val="00CC2041"/>
    <w:rsid w:val="00CD5882"/>
    <w:rsid w:val="00CD7736"/>
    <w:rsid w:val="00D074A3"/>
    <w:rsid w:val="00D10225"/>
    <w:rsid w:val="00D1483E"/>
    <w:rsid w:val="00D26107"/>
    <w:rsid w:val="00D26130"/>
    <w:rsid w:val="00D608AD"/>
    <w:rsid w:val="00D6110E"/>
    <w:rsid w:val="00D7195E"/>
    <w:rsid w:val="00DA0872"/>
    <w:rsid w:val="00DB2358"/>
    <w:rsid w:val="00DE0996"/>
    <w:rsid w:val="00E121C9"/>
    <w:rsid w:val="00E21609"/>
    <w:rsid w:val="00E25A04"/>
    <w:rsid w:val="00E4628E"/>
    <w:rsid w:val="00E50303"/>
    <w:rsid w:val="00E51550"/>
    <w:rsid w:val="00E53DBE"/>
    <w:rsid w:val="00E6375D"/>
    <w:rsid w:val="00E72B6F"/>
    <w:rsid w:val="00E774CB"/>
    <w:rsid w:val="00E873A4"/>
    <w:rsid w:val="00E87AEE"/>
    <w:rsid w:val="00E92691"/>
    <w:rsid w:val="00E93A07"/>
    <w:rsid w:val="00E9741E"/>
    <w:rsid w:val="00EA0D7A"/>
    <w:rsid w:val="00ED142E"/>
    <w:rsid w:val="00ED77BA"/>
    <w:rsid w:val="00EE247F"/>
    <w:rsid w:val="00EF4AF2"/>
    <w:rsid w:val="00EF6989"/>
    <w:rsid w:val="00F076FD"/>
    <w:rsid w:val="00F1683C"/>
    <w:rsid w:val="00F20DA9"/>
    <w:rsid w:val="00F212B7"/>
    <w:rsid w:val="00F4110F"/>
    <w:rsid w:val="00F42765"/>
    <w:rsid w:val="00F4279C"/>
    <w:rsid w:val="00F72FD8"/>
    <w:rsid w:val="00F74802"/>
    <w:rsid w:val="00F82143"/>
    <w:rsid w:val="00F9317A"/>
    <w:rsid w:val="00F966C5"/>
    <w:rsid w:val="00FA3F83"/>
    <w:rsid w:val="00FA6F79"/>
    <w:rsid w:val="00FB00A8"/>
    <w:rsid w:val="00FC72DD"/>
    <w:rsid w:val="00FE61E8"/>
    <w:rsid w:val="00FF3D9B"/>
    <w:rsid w:val="00FF4D23"/>
    <w:rsid w:val="036008B9"/>
    <w:rsid w:val="049D0D0D"/>
    <w:rsid w:val="070C22D8"/>
    <w:rsid w:val="08A7F339"/>
    <w:rsid w:val="09F7BED0"/>
    <w:rsid w:val="0B938F31"/>
    <w:rsid w:val="0C401045"/>
    <w:rsid w:val="10D55E58"/>
    <w:rsid w:val="1167EFD9"/>
    <w:rsid w:val="11FC44F0"/>
    <w:rsid w:val="1533E5B2"/>
    <w:rsid w:val="17947512"/>
    <w:rsid w:val="182DB2C2"/>
    <w:rsid w:val="1DF4E6D8"/>
    <w:rsid w:val="22C857FB"/>
    <w:rsid w:val="237852EF"/>
    <w:rsid w:val="2464285C"/>
    <w:rsid w:val="26AFF3B1"/>
    <w:rsid w:val="26D7B0EB"/>
    <w:rsid w:val="2A57DF09"/>
    <w:rsid w:val="2F98F027"/>
    <w:rsid w:val="3262F0EE"/>
    <w:rsid w:val="335B573F"/>
    <w:rsid w:val="36494127"/>
    <w:rsid w:val="364E578A"/>
    <w:rsid w:val="374540E5"/>
    <w:rsid w:val="39EAB6FE"/>
    <w:rsid w:val="3ADB155A"/>
    <w:rsid w:val="3C14089E"/>
    <w:rsid w:val="3E872F79"/>
    <w:rsid w:val="3FD6FB10"/>
    <w:rsid w:val="441CD29F"/>
    <w:rsid w:val="47B6D5DB"/>
    <w:rsid w:val="48F043C2"/>
    <w:rsid w:val="4958CD5A"/>
    <w:rsid w:val="514FCD45"/>
    <w:rsid w:val="518D62E1"/>
    <w:rsid w:val="51DCE18B"/>
    <w:rsid w:val="54876E07"/>
    <w:rsid w:val="54CD93E6"/>
    <w:rsid w:val="59E10222"/>
    <w:rsid w:val="5B7CD283"/>
    <w:rsid w:val="5C16FF19"/>
    <w:rsid w:val="642D36EF"/>
    <w:rsid w:val="650940EF"/>
    <w:rsid w:val="67DD2019"/>
    <w:rsid w:val="6815AA97"/>
    <w:rsid w:val="688E1C29"/>
    <w:rsid w:val="69574D23"/>
    <w:rsid w:val="6C86B940"/>
    <w:rsid w:val="6CCFF35D"/>
    <w:rsid w:val="6F72BAC1"/>
    <w:rsid w:val="72CDCAAF"/>
    <w:rsid w:val="79E9D7D0"/>
    <w:rsid w:val="7D7FAC45"/>
    <w:rsid w:val="7F1B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AD02E"/>
  <w15:chartTrackingRefBased/>
  <w15:docId w15:val="{13293DEB-4701-407F-AFBB-B668FACD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765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7EA1"/>
  </w:style>
  <w:style w:type="paragraph" w:styleId="Piedepgina">
    <w:name w:val="footer"/>
    <w:basedOn w:val="Normal"/>
    <w:link w:val="Piedepgina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7EA1"/>
  </w:style>
  <w:style w:type="paragraph" w:styleId="Prrafodelista">
    <w:name w:val="List Paragraph"/>
    <w:basedOn w:val="Normal"/>
    <w:uiPriority w:val="34"/>
    <w:qFormat/>
    <w:rsid w:val="00B6106B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2A4903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7C33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33B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33B8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33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33B8"/>
    <w:rPr>
      <w:b/>
      <w:bCs/>
      <w:lang w:eastAsia="en-US"/>
    </w:rPr>
  </w:style>
  <w:style w:type="character" w:styleId="Hipervnculo">
    <w:name w:val="Hyperlink"/>
    <w:basedOn w:val="Fuentedeprrafopredeter"/>
    <w:uiPriority w:val="99"/>
    <w:unhideWhenUsed/>
    <w:rsid w:val="0003337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3337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C4A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D608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z%20Plantillas%20-%20Logos\plantillas%20JES&#218;S%20-%20LULA\plantilla_fucas_npag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6FAF5-3E14-47E7-82FF-D7F78F0FB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plantilla_fucas_npag.dotx</Template>
  <TotalTime>3</TotalTime>
  <Pages>1</Pages>
  <Words>83</Words>
  <Characters>459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Manuel Hernández</cp:lastModifiedBy>
  <cp:revision>5</cp:revision>
  <cp:lastPrinted>2021-05-25T16:41:00Z</cp:lastPrinted>
  <dcterms:created xsi:type="dcterms:W3CDTF">2023-10-27T16:47:00Z</dcterms:created>
  <dcterms:modified xsi:type="dcterms:W3CDTF">2026-04-19T20:20:00Z</dcterms:modified>
</cp:coreProperties>
</file>