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2F177E62" w14:textId="77777777" w:rsidR="00724117" w:rsidRDefault="00724117" w:rsidP="00F82143">
      <w:pPr>
        <w:spacing w:after="0" w:line="264" w:lineRule="auto"/>
        <w:rPr>
          <w:rFonts w:ascii="Roboto" w:hAnsi="Roboto" w:cs="Arial"/>
          <w:color w:val="1E73BE"/>
          <w:sz w:val="23"/>
          <w:szCs w:val="23"/>
        </w:rPr>
      </w:pPr>
    </w:p>
    <w:p w14:paraId="2141C31E" w14:textId="4F8F34FC" w:rsidR="00F9317A" w:rsidRDefault="00F82143" w:rsidP="69574D23">
      <w:pPr>
        <w:spacing w:after="0" w:line="264" w:lineRule="auto"/>
        <w:rPr>
          <w:rFonts w:ascii="Roboto" w:hAnsi="Roboto"/>
          <w:b/>
          <w:bCs/>
          <w:sz w:val="23"/>
          <w:szCs w:val="23"/>
        </w:rPr>
      </w:pPr>
      <w:r w:rsidRPr="69574D23">
        <w:rPr>
          <w:rFonts w:ascii="Roboto" w:hAnsi="Roboto"/>
          <w:b/>
          <w:bCs/>
          <w:sz w:val="23"/>
          <w:szCs w:val="23"/>
        </w:rPr>
        <w:t>12.19. MODIFICACIÓN DE CONTRATOS ASIGNADOS</w:t>
      </w:r>
    </w:p>
    <w:p w14:paraId="715BA619" w14:textId="77777777" w:rsidR="00A82C6E" w:rsidRPr="00FA6F79" w:rsidRDefault="00A82C6E" w:rsidP="69574D23">
      <w:pPr>
        <w:spacing w:after="0" w:line="264" w:lineRule="auto"/>
        <w:rPr>
          <w:rFonts w:ascii="Roboto" w:hAnsi="Roboto"/>
          <w:b/>
          <w:bCs/>
          <w:sz w:val="23"/>
          <w:szCs w:val="23"/>
        </w:rPr>
      </w:pPr>
    </w:p>
    <w:p w14:paraId="29B89F64" w14:textId="33FEE041" w:rsidR="003F1C22" w:rsidRDefault="003F1C22" w:rsidP="00C37179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3F1C22">
        <w:rPr>
          <w:rFonts w:ascii="Roboto" w:hAnsi="Roboto"/>
          <w:sz w:val="23"/>
          <w:szCs w:val="23"/>
        </w:rPr>
        <w:t xml:space="preserve">No se produjeron modificaciones en los contratos formalizados en </w:t>
      </w:r>
      <w:r w:rsidR="00C33C01">
        <w:rPr>
          <w:rFonts w:ascii="Roboto" w:hAnsi="Roboto"/>
          <w:sz w:val="23"/>
          <w:szCs w:val="23"/>
        </w:rPr>
        <w:t>2025</w:t>
      </w:r>
      <w:r w:rsidRPr="003F1C22">
        <w:rPr>
          <w:rFonts w:ascii="Roboto" w:hAnsi="Roboto"/>
          <w:sz w:val="23"/>
          <w:szCs w:val="23"/>
        </w:rPr>
        <w:t>. La información sobre los mismos se detalla en los Informes del apartado 12.3.</w:t>
      </w:r>
    </w:p>
    <w:p w14:paraId="7B2CA271" w14:textId="2A0115CB" w:rsidR="00665808" w:rsidRPr="00C37179" w:rsidRDefault="00FA6F79" w:rsidP="00C37179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  <w:lang w:val="pt-PT"/>
        </w:rPr>
      </w:pPr>
      <w:r w:rsidRPr="00772A82">
        <w:rPr>
          <w:rFonts w:ascii="Roboto" w:hAnsi="Roboto"/>
          <w:color w:val="1E73BE"/>
          <w:sz w:val="23"/>
          <w:szCs w:val="23"/>
          <w:lang w:val="pt-PT"/>
        </w:rPr>
        <w:br/>
      </w:r>
      <w:r w:rsidR="00665808"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="00665808"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A82C6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C33C01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="00665808"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4477E8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 w:rsidR="00665808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C33C01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 w:rsidR="00665808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06905357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A82C6E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3FFD3" w14:textId="77777777" w:rsidR="009C6BC6" w:rsidRDefault="009C6BC6" w:rsidP="004F7EA1">
      <w:pPr>
        <w:spacing w:after="0" w:line="240" w:lineRule="auto"/>
      </w:pPr>
      <w:r>
        <w:separator/>
      </w:r>
    </w:p>
  </w:endnote>
  <w:endnote w:type="continuationSeparator" w:id="0">
    <w:p w14:paraId="7EDA72D0" w14:textId="77777777" w:rsidR="009C6BC6" w:rsidRDefault="009C6BC6" w:rsidP="004F7EA1">
      <w:pPr>
        <w:spacing w:after="0" w:line="240" w:lineRule="auto"/>
      </w:pPr>
      <w:r>
        <w:continuationSeparator/>
      </w:r>
    </w:p>
  </w:endnote>
  <w:endnote w:type="continuationNotice" w:id="1">
    <w:p w14:paraId="74E981AC" w14:textId="77777777" w:rsidR="009C6BC6" w:rsidRDefault="009C6B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895C1" w14:textId="77777777" w:rsidR="009C6BC6" w:rsidRDefault="009C6BC6" w:rsidP="004F7EA1">
      <w:pPr>
        <w:spacing w:after="0" w:line="240" w:lineRule="auto"/>
      </w:pPr>
      <w:r>
        <w:separator/>
      </w:r>
    </w:p>
  </w:footnote>
  <w:footnote w:type="continuationSeparator" w:id="0">
    <w:p w14:paraId="263C4DA8" w14:textId="77777777" w:rsidR="009C6BC6" w:rsidRDefault="009C6BC6" w:rsidP="004F7EA1">
      <w:pPr>
        <w:spacing w:after="0" w:line="240" w:lineRule="auto"/>
      </w:pPr>
      <w:r>
        <w:continuationSeparator/>
      </w:r>
    </w:p>
  </w:footnote>
  <w:footnote w:type="continuationNotice" w:id="1">
    <w:p w14:paraId="157954B6" w14:textId="77777777" w:rsidR="009C6BC6" w:rsidRDefault="009C6B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C0896"/>
    <w:rsid w:val="000C2D6E"/>
    <w:rsid w:val="000D13C6"/>
    <w:rsid w:val="000E6202"/>
    <w:rsid w:val="00110062"/>
    <w:rsid w:val="00114E78"/>
    <w:rsid w:val="001160C6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A008E"/>
    <w:rsid w:val="003A1EC2"/>
    <w:rsid w:val="003B58C0"/>
    <w:rsid w:val="003D1E1D"/>
    <w:rsid w:val="003F1C22"/>
    <w:rsid w:val="003F6898"/>
    <w:rsid w:val="00404327"/>
    <w:rsid w:val="00415AB6"/>
    <w:rsid w:val="00431AE5"/>
    <w:rsid w:val="004330C5"/>
    <w:rsid w:val="0043517C"/>
    <w:rsid w:val="004477E8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3DDC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5F345A"/>
    <w:rsid w:val="00616929"/>
    <w:rsid w:val="00625CFE"/>
    <w:rsid w:val="0063118F"/>
    <w:rsid w:val="00631CAA"/>
    <w:rsid w:val="006346DE"/>
    <w:rsid w:val="00645CE7"/>
    <w:rsid w:val="00651B44"/>
    <w:rsid w:val="006645BD"/>
    <w:rsid w:val="00665808"/>
    <w:rsid w:val="00666BDF"/>
    <w:rsid w:val="0067054C"/>
    <w:rsid w:val="00695B63"/>
    <w:rsid w:val="006B3070"/>
    <w:rsid w:val="006B4C7A"/>
    <w:rsid w:val="006E4E4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3112E"/>
    <w:rsid w:val="00843918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3893"/>
    <w:rsid w:val="0094013E"/>
    <w:rsid w:val="00941559"/>
    <w:rsid w:val="00951928"/>
    <w:rsid w:val="00957673"/>
    <w:rsid w:val="00964CB8"/>
    <w:rsid w:val="00975D8E"/>
    <w:rsid w:val="00993CFA"/>
    <w:rsid w:val="009A37A9"/>
    <w:rsid w:val="009A614D"/>
    <w:rsid w:val="009B12DC"/>
    <w:rsid w:val="009C6BC6"/>
    <w:rsid w:val="009C7E8C"/>
    <w:rsid w:val="009E04F5"/>
    <w:rsid w:val="009E52C2"/>
    <w:rsid w:val="009F4741"/>
    <w:rsid w:val="00A0378D"/>
    <w:rsid w:val="00A1474F"/>
    <w:rsid w:val="00A171F2"/>
    <w:rsid w:val="00A31A7B"/>
    <w:rsid w:val="00A3339E"/>
    <w:rsid w:val="00A36C27"/>
    <w:rsid w:val="00A42FBA"/>
    <w:rsid w:val="00A455A0"/>
    <w:rsid w:val="00A46EA6"/>
    <w:rsid w:val="00A66C84"/>
    <w:rsid w:val="00A719C6"/>
    <w:rsid w:val="00A73AD9"/>
    <w:rsid w:val="00A82C6E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3C01"/>
    <w:rsid w:val="00C34D21"/>
    <w:rsid w:val="00C369E8"/>
    <w:rsid w:val="00C37179"/>
    <w:rsid w:val="00C44EDF"/>
    <w:rsid w:val="00C507C5"/>
    <w:rsid w:val="00C6622B"/>
    <w:rsid w:val="00C81D22"/>
    <w:rsid w:val="00CC2041"/>
    <w:rsid w:val="00CD5882"/>
    <w:rsid w:val="00CF17E1"/>
    <w:rsid w:val="00D074A3"/>
    <w:rsid w:val="00D10225"/>
    <w:rsid w:val="00D1483E"/>
    <w:rsid w:val="00D26107"/>
    <w:rsid w:val="00D26130"/>
    <w:rsid w:val="00D608AD"/>
    <w:rsid w:val="00D6110E"/>
    <w:rsid w:val="00D7195E"/>
    <w:rsid w:val="00DA0872"/>
    <w:rsid w:val="00DA3FC6"/>
    <w:rsid w:val="00DB2358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C641C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56F77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E5F8B-6E10-4BCD-AE29-7827E8B4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1</TotalTime>
  <Pages>1</Pages>
  <Words>43</Words>
  <Characters>238</Characters>
  <Application>Microsoft Office Word</Application>
  <DocSecurity>0</DocSecurity>
  <Lines>1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3</cp:revision>
  <cp:lastPrinted>2025-04-11T18:28:00Z</cp:lastPrinted>
  <dcterms:created xsi:type="dcterms:W3CDTF">2025-04-11T18:28:00Z</dcterms:created>
  <dcterms:modified xsi:type="dcterms:W3CDTF">2026-04-19T20:18:00Z</dcterms:modified>
</cp:coreProperties>
</file>