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E9A2A" w14:textId="56A60AEA" w:rsidR="00D608AD" w:rsidRPr="001D68DF" w:rsidRDefault="00F42765" w:rsidP="0094013E">
      <w:pPr>
        <w:pStyle w:val="Prrafodelista"/>
        <w:numPr>
          <w:ilvl w:val="0"/>
          <w:numId w:val="24"/>
        </w:numPr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  <w:r w:rsidRPr="00DE0996">
        <w:rPr>
          <w:rFonts w:ascii="Roboto" w:hAnsi="Roboto"/>
          <w:b/>
          <w:bCs/>
          <w:sz w:val="23"/>
          <w:szCs w:val="23"/>
        </w:rPr>
        <w:t>CONTRATOS</w:t>
      </w:r>
      <w:r w:rsidR="00F966C5" w:rsidRPr="001D68DF">
        <w:rPr>
          <w:rFonts w:ascii="Roboto" w:hAnsi="Roboto"/>
          <w:color w:val="0000FF"/>
          <w:sz w:val="23"/>
          <w:szCs w:val="23"/>
          <w:lang w:val="pt-PT"/>
        </w:rPr>
        <w:br/>
      </w:r>
    </w:p>
    <w:p w14:paraId="07C93A57" w14:textId="4CA488C9" w:rsidR="00F42765" w:rsidRDefault="335B573F" w:rsidP="004E6196">
      <w:pPr>
        <w:pStyle w:val="Prrafodelista"/>
        <w:numPr>
          <w:ilvl w:val="1"/>
          <w:numId w:val="27"/>
        </w:numPr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  <w:r w:rsidRPr="004E6196">
        <w:rPr>
          <w:rFonts w:ascii="Roboto" w:hAnsi="Roboto"/>
          <w:b/>
          <w:bCs/>
          <w:sz w:val="23"/>
          <w:szCs w:val="23"/>
        </w:rPr>
        <w:t>PROCEDIMIENTO UTILIZADO</w:t>
      </w:r>
    </w:p>
    <w:p w14:paraId="3A83B4EB" w14:textId="77777777" w:rsidR="00144890" w:rsidRDefault="00144890" w:rsidP="002663D3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</w:p>
    <w:p w14:paraId="4DCFDA05" w14:textId="15CF8881" w:rsidR="00F42765" w:rsidRDefault="00C02730" w:rsidP="002663D3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  <w:r w:rsidRPr="00C02730">
        <w:rPr>
          <w:rFonts w:ascii="Roboto" w:hAnsi="Roboto"/>
          <w:sz w:val="23"/>
          <w:szCs w:val="23"/>
        </w:rPr>
        <w:t xml:space="preserve">Los procedimientos utilizados en </w:t>
      </w:r>
      <w:r w:rsidR="00DA47A4">
        <w:rPr>
          <w:rFonts w:ascii="Roboto" w:hAnsi="Roboto"/>
          <w:sz w:val="23"/>
          <w:szCs w:val="23"/>
        </w:rPr>
        <w:t>2025</w:t>
      </w:r>
      <w:r w:rsidRPr="00C02730">
        <w:rPr>
          <w:rFonts w:ascii="Roboto" w:hAnsi="Roboto"/>
          <w:sz w:val="23"/>
          <w:szCs w:val="23"/>
        </w:rPr>
        <w:t>, ya indicados en el punto 12.3 de contratos adjudicados, formalizados y sus principales características, son los que recogen en las normas de Contratos del Sector Público. A tal efecto, nos remitimos a los enlaces indicados en puntos anteriores:</w:t>
      </w:r>
    </w:p>
    <w:p w14:paraId="058A728C" w14:textId="77777777" w:rsidR="002663D3" w:rsidRPr="00501C6E" w:rsidRDefault="002663D3" w:rsidP="002663D3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</w:p>
    <w:p w14:paraId="7B64A12B" w14:textId="38E903FF" w:rsidR="00F9317A" w:rsidRPr="001D68DF" w:rsidRDefault="0094013E" w:rsidP="00F9317A">
      <w:pPr>
        <w:shd w:val="clear" w:color="auto" w:fill="FFFFFF" w:themeFill="background1"/>
        <w:spacing w:after="0" w:line="264" w:lineRule="auto"/>
        <w:rPr>
          <w:rFonts w:ascii="Roboto" w:hAnsi="Roboto"/>
          <w:color w:val="1E73BE"/>
          <w:sz w:val="23"/>
          <w:szCs w:val="23"/>
        </w:rPr>
      </w:pPr>
      <w:r w:rsidRPr="00A455A0">
        <w:rPr>
          <w:rFonts w:ascii="Roboto" w:hAnsi="Roboto"/>
          <w:color w:val="1E73BE"/>
          <w:sz w:val="23"/>
          <w:szCs w:val="23"/>
        </w:rPr>
        <w:t xml:space="preserve">Perfil del Contratante </w:t>
      </w:r>
      <w:r w:rsidRPr="00501C6E">
        <w:rPr>
          <w:rFonts w:ascii="Roboto" w:hAnsi="Roboto"/>
          <w:sz w:val="23"/>
          <w:szCs w:val="23"/>
        </w:rPr>
        <w:t>y en la</w:t>
      </w:r>
      <w:r w:rsidRPr="00A455A0">
        <w:rPr>
          <w:rFonts w:ascii="Roboto" w:hAnsi="Roboto"/>
          <w:color w:val="1E73BE"/>
          <w:sz w:val="23"/>
          <w:szCs w:val="23"/>
        </w:rPr>
        <w:t xml:space="preserve"> Plataforma de Contratación del Sector Público.</w:t>
      </w:r>
      <w:r w:rsidR="00FA6F79" w:rsidRPr="00772A82">
        <w:rPr>
          <w:rFonts w:ascii="Roboto" w:hAnsi="Roboto"/>
          <w:color w:val="1E73BE"/>
          <w:sz w:val="23"/>
          <w:szCs w:val="23"/>
          <w:lang w:val="pt-PT"/>
        </w:rPr>
        <w:br/>
      </w:r>
    </w:p>
    <w:p w14:paraId="7B2CA271" w14:textId="7402034F" w:rsidR="00665808" w:rsidRDefault="00665808" w:rsidP="002663D3">
      <w:pPr>
        <w:shd w:val="clear" w:color="auto" w:fill="FFFFFF" w:themeFill="background1"/>
        <w:spacing w:after="0" w:line="264" w:lineRule="auto"/>
        <w:jc w:val="both"/>
        <w:rPr>
          <w:rFonts w:ascii="Roboto" w:hAnsi="Roboto" w:cs="Arial"/>
          <w:color w:val="333333"/>
          <w:sz w:val="23"/>
          <w:szCs w:val="23"/>
          <w:shd w:val="clear" w:color="auto" w:fill="FFFFFF"/>
        </w:rPr>
      </w:pPr>
      <w:r>
        <w:rPr>
          <w:rStyle w:val="Fuerte"/>
          <w:rFonts w:ascii="Roboto" w:hAnsi="Roboto" w:cs="Arial"/>
          <w:color w:val="333333"/>
          <w:sz w:val="23"/>
          <w:szCs w:val="23"/>
          <w:shd w:val="clear" w:color="auto" w:fill="FFFFFF"/>
        </w:rPr>
        <w:t>Fecha de Actualización:</w:t>
      </w:r>
      <w:r w:rsidRPr="0015660E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 xml:space="preserve"> </w:t>
      </w:r>
      <w:r w:rsidR="00144890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>3</w:t>
      </w:r>
      <w:r w:rsidR="00C02730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>1</w:t>
      </w:r>
      <w:r w:rsidRPr="2F98F027">
        <w:rPr>
          <w:rStyle w:val="Fuerte"/>
          <w:rFonts w:ascii="Roboto" w:hAnsi="Roboto" w:cs="Arial"/>
          <w:color w:val="FF0000"/>
          <w:sz w:val="23"/>
          <w:szCs w:val="23"/>
          <w:shd w:val="clear" w:color="auto" w:fill="FFFFFF"/>
        </w:rPr>
        <w:t xml:space="preserve"> </w:t>
      </w:r>
      <w:r w:rsidR="00E93A07">
        <w:rPr>
          <w:rFonts w:ascii="Roboto" w:hAnsi="Roboto" w:cs="Arial"/>
          <w:color w:val="333333"/>
          <w:sz w:val="23"/>
          <w:szCs w:val="23"/>
          <w:shd w:val="clear" w:color="auto" w:fill="FFFFFF"/>
        </w:rPr>
        <w:t xml:space="preserve">de </w:t>
      </w:r>
      <w:r w:rsidR="00C02730">
        <w:rPr>
          <w:rFonts w:ascii="Roboto" w:hAnsi="Roboto" w:cs="Arial"/>
          <w:color w:val="333333"/>
          <w:sz w:val="23"/>
          <w:szCs w:val="23"/>
          <w:shd w:val="clear" w:color="auto" w:fill="FFFFFF"/>
        </w:rPr>
        <w:t>diciembre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 xml:space="preserve"> de 202</w:t>
      </w:r>
      <w:r w:rsidR="00DA47A4">
        <w:rPr>
          <w:rFonts w:ascii="Roboto" w:hAnsi="Roboto" w:cs="Arial"/>
          <w:color w:val="333333"/>
          <w:sz w:val="23"/>
          <w:szCs w:val="23"/>
          <w:shd w:val="clear" w:color="auto" w:fill="FFFFFF"/>
        </w:rPr>
        <w:t>5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 xml:space="preserve">.  </w:t>
      </w:r>
    </w:p>
    <w:p w14:paraId="4046F927" w14:textId="1976E718" w:rsidR="005E469E" w:rsidRPr="00501C6E" w:rsidRDefault="00665808" w:rsidP="0045784A">
      <w:pPr>
        <w:shd w:val="clear" w:color="auto" w:fill="FFFFFF" w:themeFill="background1"/>
        <w:spacing w:after="0" w:line="264" w:lineRule="auto"/>
        <w:rPr>
          <w:rFonts w:ascii="Roboto" w:hAnsi="Roboto"/>
          <w:sz w:val="23"/>
          <w:szCs w:val="23"/>
        </w:rPr>
      </w:pPr>
      <w:r>
        <w:rPr>
          <w:rStyle w:val="Fuerte"/>
          <w:rFonts w:ascii="Roboto" w:hAnsi="Roboto" w:cs="Arial"/>
          <w:color w:val="333333"/>
          <w:sz w:val="23"/>
          <w:szCs w:val="23"/>
          <w:shd w:val="clear" w:color="auto" w:fill="FFFFFF"/>
        </w:rPr>
        <w:t>Periodicidad: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> </w:t>
      </w:r>
      <w:r w:rsidR="007B0F78">
        <w:rPr>
          <w:rFonts w:ascii="Roboto" w:hAnsi="Roboto" w:cs="Arial"/>
          <w:color w:val="333333"/>
          <w:sz w:val="23"/>
          <w:szCs w:val="23"/>
          <w:shd w:val="clear" w:color="auto" w:fill="FFFFFF"/>
        </w:rPr>
        <w:t>trimestral</w:t>
      </w:r>
      <w:r w:rsidR="00F82143">
        <w:rPr>
          <w:rFonts w:ascii="Roboto" w:hAnsi="Roboto" w:cs="Arial"/>
          <w:color w:val="333333"/>
          <w:sz w:val="23"/>
          <w:szCs w:val="23"/>
          <w:shd w:val="clear" w:color="auto" w:fill="FFFFFF"/>
        </w:rPr>
        <w:t>.</w:t>
      </w:r>
    </w:p>
    <w:sectPr w:rsidR="005E469E" w:rsidRPr="00501C6E" w:rsidSect="00501C6E">
      <w:headerReference w:type="default" r:id="rId8"/>
      <w:footerReference w:type="default" r:id="rId9"/>
      <w:pgSz w:w="11906" w:h="16838"/>
      <w:pgMar w:top="238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C7731" w14:textId="77777777" w:rsidR="009D1B1E" w:rsidRDefault="009D1B1E" w:rsidP="004F7EA1">
      <w:pPr>
        <w:spacing w:after="0" w:line="240" w:lineRule="auto"/>
      </w:pPr>
      <w:r>
        <w:separator/>
      </w:r>
    </w:p>
  </w:endnote>
  <w:endnote w:type="continuationSeparator" w:id="0">
    <w:p w14:paraId="0F16E4CE" w14:textId="77777777" w:rsidR="009D1B1E" w:rsidRDefault="009D1B1E" w:rsidP="004F7EA1">
      <w:pPr>
        <w:spacing w:after="0" w:line="240" w:lineRule="auto"/>
      </w:pPr>
      <w:r>
        <w:continuationSeparator/>
      </w:r>
    </w:p>
  </w:endnote>
  <w:endnote w:type="continuationNotice" w:id="1">
    <w:p w14:paraId="4C4D8397" w14:textId="77777777" w:rsidR="009D1B1E" w:rsidRDefault="009D1B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A1ADE" w14:textId="77777777" w:rsidR="00C81D22" w:rsidRPr="00C81D22" w:rsidRDefault="00C81D22">
    <w:pPr>
      <w:pStyle w:val="Piedepgina"/>
      <w:jc w:val="center"/>
      <w:rPr>
        <w:caps/>
        <w:color w:val="4472C4"/>
      </w:rPr>
    </w:pPr>
    <w:r w:rsidRPr="00C81D22">
      <w:rPr>
        <w:caps/>
        <w:color w:val="4472C4"/>
      </w:rPr>
      <w:fldChar w:fldCharType="begin"/>
    </w:r>
    <w:r w:rsidRPr="00C81D22">
      <w:rPr>
        <w:caps/>
        <w:color w:val="4472C4"/>
      </w:rPr>
      <w:instrText>PAGE   \* MERGEFORMAT</w:instrText>
    </w:r>
    <w:r w:rsidRPr="00C81D22">
      <w:rPr>
        <w:caps/>
        <w:color w:val="4472C4"/>
      </w:rPr>
      <w:fldChar w:fldCharType="separate"/>
    </w:r>
    <w:r w:rsidRPr="00C81D22">
      <w:rPr>
        <w:caps/>
        <w:color w:val="4472C4"/>
      </w:rPr>
      <w:t>2</w:t>
    </w:r>
    <w:r w:rsidRPr="00C81D22">
      <w:rPr>
        <w:caps/>
        <w:color w:val="4472C4"/>
      </w:rPr>
      <w:fldChar w:fldCharType="end"/>
    </w:r>
  </w:p>
  <w:p w14:paraId="4CC595BB" w14:textId="77777777" w:rsidR="00C81D22" w:rsidRDefault="00C81D2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3C40A" w14:textId="77777777" w:rsidR="009D1B1E" w:rsidRDefault="009D1B1E" w:rsidP="004F7EA1">
      <w:pPr>
        <w:spacing w:after="0" w:line="240" w:lineRule="auto"/>
      </w:pPr>
      <w:r>
        <w:separator/>
      </w:r>
    </w:p>
  </w:footnote>
  <w:footnote w:type="continuationSeparator" w:id="0">
    <w:p w14:paraId="19C3D783" w14:textId="77777777" w:rsidR="009D1B1E" w:rsidRDefault="009D1B1E" w:rsidP="004F7EA1">
      <w:pPr>
        <w:spacing w:after="0" w:line="240" w:lineRule="auto"/>
      </w:pPr>
      <w:r>
        <w:continuationSeparator/>
      </w:r>
    </w:p>
  </w:footnote>
  <w:footnote w:type="continuationNotice" w:id="1">
    <w:p w14:paraId="7CFC218F" w14:textId="77777777" w:rsidR="009D1B1E" w:rsidRDefault="009D1B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EF52F" w14:textId="72DDA188" w:rsidR="004F7EA1" w:rsidRDefault="0077493D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8CFA43D" wp14:editId="50A8C265">
          <wp:simplePos x="0" y="0"/>
          <wp:positionH relativeFrom="page">
            <wp:align>center</wp:align>
          </wp:positionH>
          <wp:positionV relativeFrom="paragraph">
            <wp:posOffset>-697865</wp:posOffset>
          </wp:positionV>
          <wp:extent cx="7862570" cy="1092517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2570" cy="10925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2E6"/>
    <w:multiLevelType w:val="hybridMultilevel"/>
    <w:tmpl w:val="FD4042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519A6"/>
    <w:multiLevelType w:val="hybridMultilevel"/>
    <w:tmpl w:val="7342288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F1E7F"/>
    <w:multiLevelType w:val="multilevel"/>
    <w:tmpl w:val="E71A4C28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" w15:restartNumberingAfterBreak="0">
    <w:nsid w:val="0D9B1FE8"/>
    <w:multiLevelType w:val="hybridMultilevel"/>
    <w:tmpl w:val="A2A2C66A"/>
    <w:lvl w:ilvl="0" w:tplc="B284FB1C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FD4F4E"/>
    <w:multiLevelType w:val="hybridMultilevel"/>
    <w:tmpl w:val="53E83CE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D31482"/>
    <w:multiLevelType w:val="hybridMultilevel"/>
    <w:tmpl w:val="FBFE00DA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7633CBC"/>
    <w:multiLevelType w:val="hybridMultilevel"/>
    <w:tmpl w:val="57C23F6E"/>
    <w:lvl w:ilvl="0" w:tplc="E54C49B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692D5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A0A9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9EA1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7018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B271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6AFE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2A81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544A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3C316A"/>
    <w:multiLevelType w:val="hybridMultilevel"/>
    <w:tmpl w:val="D1C07324"/>
    <w:lvl w:ilvl="0" w:tplc="BC7EAFA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188AE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2C3F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B2AE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A060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FE0C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787C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2E60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B0AE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A600A6"/>
    <w:multiLevelType w:val="hybridMultilevel"/>
    <w:tmpl w:val="13BA38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3D5E56"/>
    <w:multiLevelType w:val="hybridMultilevel"/>
    <w:tmpl w:val="BE740BD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EC2914"/>
    <w:multiLevelType w:val="hybridMultilevel"/>
    <w:tmpl w:val="602AB1B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26594C"/>
    <w:multiLevelType w:val="hybridMultilevel"/>
    <w:tmpl w:val="F9E8F0B6"/>
    <w:lvl w:ilvl="0" w:tplc="9CAAC19C">
      <w:start w:val="1"/>
      <w:numFmt w:val="bullet"/>
      <w:lvlText w:val="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0527FB"/>
    <w:multiLevelType w:val="hybridMultilevel"/>
    <w:tmpl w:val="FFFFFFFF"/>
    <w:lvl w:ilvl="0" w:tplc="FCBA2D8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16071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4EC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3EE2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087D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428A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5627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BC13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E216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76F6C"/>
    <w:multiLevelType w:val="hybridMultilevel"/>
    <w:tmpl w:val="C25CEA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ED1086"/>
    <w:multiLevelType w:val="hybridMultilevel"/>
    <w:tmpl w:val="FCEEFDEA"/>
    <w:lvl w:ilvl="0" w:tplc="B284FB1C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AA4B56"/>
    <w:multiLevelType w:val="hybridMultilevel"/>
    <w:tmpl w:val="ABF8D54E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C022C0F"/>
    <w:multiLevelType w:val="multilevel"/>
    <w:tmpl w:val="005AEE2C"/>
    <w:lvl w:ilvl="0">
      <w:start w:val="1"/>
      <w:numFmt w:val="bullet"/>
      <w:lvlText w:val="-"/>
      <w:lvlJc w:val="left"/>
      <w:pPr>
        <w:ind w:left="1068" w:hanging="360"/>
      </w:pPr>
      <w:rPr>
        <w:rFonts w:ascii="Arial" w:hAnsi="Arial" w:cs="Arial" w:hint="default"/>
        <w:sz w:val="22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F635930"/>
    <w:multiLevelType w:val="hybridMultilevel"/>
    <w:tmpl w:val="9DBCBB02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49F242E"/>
    <w:multiLevelType w:val="hybridMultilevel"/>
    <w:tmpl w:val="4AF85A1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7E0487"/>
    <w:multiLevelType w:val="hybridMultilevel"/>
    <w:tmpl w:val="D9948F1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8B43F54"/>
    <w:multiLevelType w:val="hybridMultilevel"/>
    <w:tmpl w:val="FFFFFFFF"/>
    <w:lvl w:ilvl="0" w:tplc="6B38A02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7E8D9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464F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C01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361C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F2F6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26A1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90D6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E8D4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FD7CA8"/>
    <w:multiLevelType w:val="multilevel"/>
    <w:tmpl w:val="F8EAE5CE"/>
    <w:lvl w:ilvl="0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7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22" w15:restartNumberingAfterBreak="0">
    <w:nsid w:val="63AF7E40"/>
    <w:multiLevelType w:val="hybridMultilevel"/>
    <w:tmpl w:val="6BEE1AC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F51017"/>
    <w:multiLevelType w:val="hybridMultilevel"/>
    <w:tmpl w:val="ED50AEEC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8361EC2"/>
    <w:multiLevelType w:val="hybridMultilevel"/>
    <w:tmpl w:val="3DDED3FE"/>
    <w:lvl w:ilvl="0" w:tplc="B284FB1C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9FF2433"/>
    <w:multiLevelType w:val="multilevel"/>
    <w:tmpl w:val="C34E3CA4"/>
    <w:lvl w:ilvl="0">
      <w:start w:val="1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78AC217C"/>
    <w:multiLevelType w:val="hybridMultilevel"/>
    <w:tmpl w:val="8CB21B6E"/>
    <w:lvl w:ilvl="0" w:tplc="197AB3C4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6963040">
    <w:abstractNumId w:val="6"/>
  </w:num>
  <w:num w:numId="2" w16cid:durableId="519928116">
    <w:abstractNumId w:val="7"/>
  </w:num>
  <w:num w:numId="3" w16cid:durableId="990135893">
    <w:abstractNumId w:val="19"/>
  </w:num>
  <w:num w:numId="4" w16cid:durableId="827207442">
    <w:abstractNumId w:val="18"/>
  </w:num>
  <w:num w:numId="5" w16cid:durableId="174199140">
    <w:abstractNumId w:val="21"/>
  </w:num>
  <w:num w:numId="6" w16cid:durableId="68768588">
    <w:abstractNumId w:val="14"/>
  </w:num>
  <w:num w:numId="7" w16cid:durableId="1384600725">
    <w:abstractNumId w:val="16"/>
  </w:num>
  <w:num w:numId="8" w16cid:durableId="1552106956">
    <w:abstractNumId w:val="24"/>
  </w:num>
  <w:num w:numId="9" w16cid:durableId="1964576472">
    <w:abstractNumId w:val="11"/>
  </w:num>
  <w:num w:numId="10" w16cid:durableId="635838493">
    <w:abstractNumId w:val="23"/>
  </w:num>
  <w:num w:numId="11" w16cid:durableId="1219902330">
    <w:abstractNumId w:val="15"/>
  </w:num>
  <w:num w:numId="12" w16cid:durableId="436407368">
    <w:abstractNumId w:val="3"/>
  </w:num>
  <w:num w:numId="13" w16cid:durableId="1738236246">
    <w:abstractNumId w:val="10"/>
  </w:num>
  <w:num w:numId="14" w16cid:durableId="1410737280">
    <w:abstractNumId w:val="0"/>
  </w:num>
  <w:num w:numId="15" w16cid:durableId="1622375405">
    <w:abstractNumId w:val="13"/>
  </w:num>
  <w:num w:numId="16" w16cid:durableId="1156722571">
    <w:abstractNumId w:val="4"/>
  </w:num>
  <w:num w:numId="17" w16cid:durableId="82141857">
    <w:abstractNumId w:val="5"/>
  </w:num>
  <w:num w:numId="18" w16cid:durableId="1567565101">
    <w:abstractNumId w:val="8"/>
  </w:num>
  <w:num w:numId="19" w16cid:durableId="919944461">
    <w:abstractNumId w:val="17"/>
  </w:num>
  <w:num w:numId="20" w16cid:durableId="2068872472">
    <w:abstractNumId w:val="1"/>
  </w:num>
  <w:num w:numId="21" w16cid:durableId="2088070563">
    <w:abstractNumId w:val="22"/>
  </w:num>
  <w:num w:numId="22" w16cid:durableId="1521434199">
    <w:abstractNumId w:val="9"/>
  </w:num>
  <w:num w:numId="23" w16cid:durableId="1017007276">
    <w:abstractNumId w:val="26"/>
  </w:num>
  <w:num w:numId="24" w16cid:durableId="1343510533">
    <w:abstractNumId w:val="2"/>
  </w:num>
  <w:num w:numId="25" w16cid:durableId="1485849442">
    <w:abstractNumId w:val="20"/>
  </w:num>
  <w:num w:numId="26" w16cid:durableId="1439256065">
    <w:abstractNumId w:val="12"/>
  </w:num>
  <w:num w:numId="27" w16cid:durableId="181236259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93D"/>
    <w:rsid w:val="00000347"/>
    <w:rsid w:val="00000EE8"/>
    <w:rsid w:val="0000204E"/>
    <w:rsid w:val="0000389B"/>
    <w:rsid w:val="0000795C"/>
    <w:rsid w:val="00013F95"/>
    <w:rsid w:val="00020763"/>
    <w:rsid w:val="00033375"/>
    <w:rsid w:val="00036C08"/>
    <w:rsid w:val="00056040"/>
    <w:rsid w:val="000C0896"/>
    <w:rsid w:val="000C2D6E"/>
    <w:rsid w:val="000D13C6"/>
    <w:rsid w:val="000E6202"/>
    <w:rsid w:val="00110062"/>
    <w:rsid w:val="00114E78"/>
    <w:rsid w:val="001261F0"/>
    <w:rsid w:val="00142C00"/>
    <w:rsid w:val="00144890"/>
    <w:rsid w:val="00154C81"/>
    <w:rsid w:val="0015660E"/>
    <w:rsid w:val="00157236"/>
    <w:rsid w:val="00157947"/>
    <w:rsid w:val="001620B1"/>
    <w:rsid w:val="00162F9A"/>
    <w:rsid w:val="00165CD1"/>
    <w:rsid w:val="00171BE5"/>
    <w:rsid w:val="00173077"/>
    <w:rsid w:val="00176031"/>
    <w:rsid w:val="00182172"/>
    <w:rsid w:val="001A736C"/>
    <w:rsid w:val="001B3468"/>
    <w:rsid w:val="001D0D15"/>
    <w:rsid w:val="001D4801"/>
    <w:rsid w:val="001D68DF"/>
    <w:rsid w:val="001F04BC"/>
    <w:rsid w:val="001F1828"/>
    <w:rsid w:val="00200F33"/>
    <w:rsid w:val="00202396"/>
    <w:rsid w:val="00212745"/>
    <w:rsid w:val="00227486"/>
    <w:rsid w:val="00235412"/>
    <w:rsid w:val="0025A570"/>
    <w:rsid w:val="002663D3"/>
    <w:rsid w:val="00284563"/>
    <w:rsid w:val="00293A60"/>
    <w:rsid w:val="002A0072"/>
    <w:rsid w:val="002A4903"/>
    <w:rsid w:val="002C06F4"/>
    <w:rsid w:val="002D4527"/>
    <w:rsid w:val="002D5458"/>
    <w:rsid w:val="002E5B8B"/>
    <w:rsid w:val="002F3206"/>
    <w:rsid w:val="00312104"/>
    <w:rsid w:val="00315DEE"/>
    <w:rsid w:val="00321788"/>
    <w:rsid w:val="0034373D"/>
    <w:rsid w:val="003438F2"/>
    <w:rsid w:val="00361D92"/>
    <w:rsid w:val="00365B06"/>
    <w:rsid w:val="00375A1B"/>
    <w:rsid w:val="00391822"/>
    <w:rsid w:val="003A008E"/>
    <w:rsid w:val="003A1EC2"/>
    <w:rsid w:val="003B58C0"/>
    <w:rsid w:val="003D1E1D"/>
    <w:rsid w:val="003F6898"/>
    <w:rsid w:val="00404327"/>
    <w:rsid w:val="00415AB6"/>
    <w:rsid w:val="00431AE5"/>
    <w:rsid w:val="004330C5"/>
    <w:rsid w:val="0043517C"/>
    <w:rsid w:val="0045784A"/>
    <w:rsid w:val="0046016B"/>
    <w:rsid w:val="004821D9"/>
    <w:rsid w:val="00487C56"/>
    <w:rsid w:val="004968EC"/>
    <w:rsid w:val="00497B40"/>
    <w:rsid w:val="004B08DA"/>
    <w:rsid w:val="004B24AE"/>
    <w:rsid w:val="004B6AF6"/>
    <w:rsid w:val="004C1FFB"/>
    <w:rsid w:val="004C61C6"/>
    <w:rsid w:val="004C7738"/>
    <w:rsid w:val="004D07E9"/>
    <w:rsid w:val="004D2AC6"/>
    <w:rsid w:val="004D5BCD"/>
    <w:rsid w:val="004E4CFF"/>
    <w:rsid w:val="004E6196"/>
    <w:rsid w:val="004F5DE5"/>
    <w:rsid w:val="004F5FA5"/>
    <w:rsid w:val="004F7EA1"/>
    <w:rsid w:val="00501C6E"/>
    <w:rsid w:val="00504BBE"/>
    <w:rsid w:val="00512EC2"/>
    <w:rsid w:val="00516AD1"/>
    <w:rsid w:val="00531BF3"/>
    <w:rsid w:val="00542697"/>
    <w:rsid w:val="00550866"/>
    <w:rsid w:val="00561C50"/>
    <w:rsid w:val="00564764"/>
    <w:rsid w:val="005C3A3A"/>
    <w:rsid w:val="005C4AFD"/>
    <w:rsid w:val="005D2A87"/>
    <w:rsid w:val="005E16CC"/>
    <w:rsid w:val="005E2C29"/>
    <w:rsid w:val="005E469E"/>
    <w:rsid w:val="00616929"/>
    <w:rsid w:val="006258DC"/>
    <w:rsid w:val="00625CFE"/>
    <w:rsid w:val="0063118F"/>
    <w:rsid w:val="00631CAA"/>
    <w:rsid w:val="006346DE"/>
    <w:rsid w:val="00645CE7"/>
    <w:rsid w:val="00651B44"/>
    <w:rsid w:val="006645BD"/>
    <w:rsid w:val="00665808"/>
    <w:rsid w:val="00666BDF"/>
    <w:rsid w:val="0067054C"/>
    <w:rsid w:val="006866BC"/>
    <w:rsid w:val="00695B63"/>
    <w:rsid w:val="006B3070"/>
    <w:rsid w:val="006B4C7A"/>
    <w:rsid w:val="006E4E47"/>
    <w:rsid w:val="006F7D75"/>
    <w:rsid w:val="0070059E"/>
    <w:rsid w:val="00716F77"/>
    <w:rsid w:val="00724117"/>
    <w:rsid w:val="007316AA"/>
    <w:rsid w:val="00753E90"/>
    <w:rsid w:val="007632C7"/>
    <w:rsid w:val="00763C5C"/>
    <w:rsid w:val="00764FFC"/>
    <w:rsid w:val="00772A82"/>
    <w:rsid w:val="007733A3"/>
    <w:rsid w:val="0077493D"/>
    <w:rsid w:val="00782E4E"/>
    <w:rsid w:val="007958FD"/>
    <w:rsid w:val="007A06E7"/>
    <w:rsid w:val="007A124C"/>
    <w:rsid w:val="007A2863"/>
    <w:rsid w:val="007A5CD0"/>
    <w:rsid w:val="007B0F78"/>
    <w:rsid w:val="007C161E"/>
    <w:rsid w:val="007C33B8"/>
    <w:rsid w:val="008140BC"/>
    <w:rsid w:val="00820646"/>
    <w:rsid w:val="00826A90"/>
    <w:rsid w:val="00865FB1"/>
    <w:rsid w:val="00875DBC"/>
    <w:rsid w:val="00881451"/>
    <w:rsid w:val="00885CC4"/>
    <w:rsid w:val="008928BC"/>
    <w:rsid w:val="008C27D8"/>
    <w:rsid w:val="008C3ED3"/>
    <w:rsid w:val="008F1728"/>
    <w:rsid w:val="00904DD9"/>
    <w:rsid w:val="00906A04"/>
    <w:rsid w:val="0092130B"/>
    <w:rsid w:val="00923220"/>
    <w:rsid w:val="0093242C"/>
    <w:rsid w:val="00933893"/>
    <w:rsid w:val="0094013E"/>
    <w:rsid w:val="00941559"/>
    <w:rsid w:val="00951928"/>
    <w:rsid w:val="00957673"/>
    <w:rsid w:val="00964CB8"/>
    <w:rsid w:val="00975D8E"/>
    <w:rsid w:val="00991565"/>
    <w:rsid w:val="00993CFA"/>
    <w:rsid w:val="009B12DC"/>
    <w:rsid w:val="009C7E8C"/>
    <w:rsid w:val="009D1B1E"/>
    <w:rsid w:val="009E04F5"/>
    <w:rsid w:val="009E52C2"/>
    <w:rsid w:val="009F4741"/>
    <w:rsid w:val="00A0378D"/>
    <w:rsid w:val="00A1474F"/>
    <w:rsid w:val="00A171F2"/>
    <w:rsid w:val="00A3339E"/>
    <w:rsid w:val="00A36C27"/>
    <w:rsid w:val="00A42FBA"/>
    <w:rsid w:val="00A455A0"/>
    <w:rsid w:val="00A46EA6"/>
    <w:rsid w:val="00A66C84"/>
    <w:rsid w:val="00A719C6"/>
    <w:rsid w:val="00A73AD9"/>
    <w:rsid w:val="00AA1BBD"/>
    <w:rsid w:val="00AA2705"/>
    <w:rsid w:val="00AA2DEC"/>
    <w:rsid w:val="00AA422E"/>
    <w:rsid w:val="00AD1316"/>
    <w:rsid w:val="00AD52AB"/>
    <w:rsid w:val="00AF1F5D"/>
    <w:rsid w:val="00B066EA"/>
    <w:rsid w:val="00B10149"/>
    <w:rsid w:val="00B462AE"/>
    <w:rsid w:val="00B463A0"/>
    <w:rsid w:val="00B6106B"/>
    <w:rsid w:val="00B6510C"/>
    <w:rsid w:val="00BA4BD8"/>
    <w:rsid w:val="00BC4923"/>
    <w:rsid w:val="00BD0AB2"/>
    <w:rsid w:val="00BD6C43"/>
    <w:rsid w:val="00BD7D1A"/>
    <w:rsid w:val="00BF16AC"/>
    <w:rsid w:val="00C02730"/>
    <w:rsid w:val="00C05F14"/>
    <w:rsid w:val="00C243D4"/>
    <w:rsid w:val="00C34D21"/>
    <w:rsid w:val="00C44EDF"/>
    <w:rsid w:val="00C507C5"/>
    <w:rsid w:val="00C6622B"/>
    <w:rsid w:val="00C703F8"/>
    <w:rsid w:val="00C81D22"/>
    <w:rsid w:val="00CC2041"/>
    <w:rsid w:val="00CD5882"/>
    <w:rsid w:val="00D074A3"/>
    <w:rsid w:val="00D10225"/>
    <w:rsid w:val="00D1483E"/>
    <w:rsid w:val="00D26107"/>
    <w:rsid w:val="00D26130"/>
    <w:rsid w:val="00D608AD"/>
    <w:rsid w:val="00D6110E"/>
    <w:rsid w:val="00D7195E"/>
    <w:rsid w:val="00DA0872"/>
    <w:rsid w:val="00DA47A4"/>
    <w:rsid w:val="00DB2358"/>
    <w:rsid w:val="00DE0996"/>
    <w:rsid w:val="00E121C9"/>
    <w:rsid w:val="00E21609"/>
    <w:rsid w:val="00E25A04"/>
    <w:rsid w:val="00E44D90"/>
    <w:rsid w:val="00E4628E"/>
    <w:rsid w:val="00E50303"/>
    <w:rsid w:val="00E51550"/>
    <w:rsid w:val="00E53DBE"/>
    <w:rsid w:val="00E6375D"/>
    <w:rsid w:val="00E72B6F"/>
    <w:rsid w:val="00E774CB"/>
    <w:rsid w:val="00E873A4"/>
    <w:rsid w:val="00E87AEE"/>
    <w:rsid w:val="00E92691"/>
    <w:rsid w:val="00E93A07"/>
    <w:rsid w:val="00E9741E"/>
    <w:rsid w:val="00EA0D7A"/>
    <w:rsid w:val="00ED142E"/>
    <w:rsid w:val="00ED77BA"/>
    <w:rsid w:val="00EE247F"/>
    <w:rsid w:val="00EF4AF2"/>
    <w:rsid w:val="00EF6989"/>
    <w:rsid w:val="00F076FD"/>
    <w:rsid w:val="00F1683C"/>
    <w:rsid w:val="00F20DA9"/>
    <w:rsid w:val="00F212B7"/>
    <w:rsid w:val="00F4110F"/>
    <w:rsid w:val="00F42765"/>
    <w:rsid w:val="00F4279C"/>
    <w:rsid w:val="00F72FD8"/>
    <w:rsid w:val="00F74802"/>
    <w:rsid w:val="00F82143"/>
    <w:rsid w:val="00F9317A"/>
    <w:rsid w:val="00F966C5"/>
    <w:rsid w:val="00FA3F83"/>
    <w:rsid w:val="00FA6F79"/>
    <w:rsid w:val="00FB00A8"/>
    <w:rsid w:val="00FC72DD"/>
    <w:rsid w:val="00FE61E8"/>
    <w:rsid w:val="00FF3D9B"/>
    <w:rsid w:val="00FF4D23"/>
    <w:rsid w:val="036008B9"/>
    <w:rsid w:val="049D0D0D"/>
    <w:rsid w:val="070C22D8"/>
    <w:rsid w:val="08A7F339"/>
    <w:rsid w:val="09F7BED0"/>
    <w:rsid w:val="0B938F31"/>
    <w:rsid w:val="0C401045"/>
    <w:rsid w:val="10D55E58"/>
    <w:rsid w:val="1167EFD9"/>
    <w:rsid w:val="11FC44F0"/>
    <w:rsid w:val="1533E5B2"/>
    <w:rsid w:val="17947512"/>
    <w:rsid w:val="182DB2C2"/>
    <w:rsid w:val="1DF4E6D8"/>
    <w:rsid w:val="22C857FB"/>
    <w:rsid w:val="237852EF"/>
    <w:rsid w:val="2464285C"/>
    <w:rsid w:val="26AFF3B1"/>
    <w:rsid w:val="26D7B0EB"/>
    <w:rsid w:val="2A57DF09"/>
    <w:rsid w:val="2F98F027"/>
    <w:rsid w:val="3262F0EE"/>
    <w:rsid w:val="335B573F"/>
    <w:rsid w:val="36494127"/>
    <w:rsid w:val="364E578A"/>
    <w:rsid w:val="374540E5"/>
    <w:rsid w:val="39EAB6FE"/>
    <w:rsid w:val="3ADB155A"/>
    <w:rsid w:val="3C14089E"/>
    <w:rsid w:val="3E872F79"/>
    <w:rsid w:val="3FD6FB10"/>
    <w:rsid w:val="441CD29F"/>
    <w:rsid w:val="47B6D5DB"/>
    <w:rsid w:val="48F043C2"/>
    <w:rsid w:val="4958CD5A"/>
    <w:rsid w:val="514FCD45"/>
    <w:rsid w:val="518D62E1"/>
    <w:rsid w:val="51DCE18B"/>
    <w:rsid w:val="54876E07"/>
    <w:rsid w:val="54CD93E6"/>
    <w:rsid w:val="59E10222"/>
    <w:rsid w:val="5B7CD283"/>
    <w:rsid w:val="5C16FF19"/>
    <w:rsid w:val="642D36EF"/>
    <w:rsid w:val="650940EF"/>
    <w:rsid w:val="67DD2019"/>
    <w:rsid w:val="6815AA97"/>
    <w:rsid w:val="688E1C29"/>
    <w:rsid w:val="69574D23"/>
    <w:rsid w:val="6C86B940"/>
    <w:rsid w:val="6CCFF35D"/>
    <w:rsid w:val="6F72BAC1"/>
    <w:rsid w:val="72CDCAAF"/>
    <w:rsid w:val="79E9D7D0"/>
    <w:rsid w:val="7D7FAC45"/>
    <w:rsid w:val="7F1B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AD02E"/>
  <w15:chartTrackingRefBased/>
  <w15:docId w15:val="{13293DEB-4701-407F-AFBB-B668FACDB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765"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F7E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7EA1"/>
  </w:style>
  <w:style w:type="paragraph" w:styleId="Piedepgina">
    <w:name w:val="footer"/>
    <w:basedOn w:val="Normal"/>
    <w:link w:val="PiedepginaCar"/>
    <w:uiPriority w:val="99"/>
    <w:unhideWhenUsed/>
    <w:rsid w:val="004F7E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F7EA1"/>
  </w:style>
  <w:style w:type="paragraph" w:styleId="Prrafodelista">
    <w:name w:val="List Paragraph"/>
    <w:basedOn w:val="Normal"/>
    <w:uiPriority w:val="34"/>
    <w:qFormat/>
    <w:rsid w:val="00B6106B"/>
    <w:pPr>
      <w:ind w:left="720"/>
      <w:contextualSpacing/>
    </w:pPr>
  </w:style>
  <w:style w:type="character" w:styleId="Fuerte">
    <w:name w:val="Strong"/>
    <w:basedOn w:val="Fuentedeprrafopredeter"/>
    <w:uiPriority w:val="22"/>
    <w:qFormat/>
    <w:rsid w:val="002A4903"/>
    <w:rPr>
      <w:b/>
      <w:bCs/>
    </w:rPr>
  </w:style>
  <w:style w:type="character" w:styleId="Refdecomentario">
    <w:name w:val="annotation reference"/>
    <w:basedOn w:val="Fuentedeprrafopredeter"/>
    <w:uiPriority w:val="99"/>
    <w:semiHidden/>
    <w:unhideWhenUsed/>
    <w:rsid w:val="007C33B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C33B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C33B8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C33B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C33B8"/>
    <w:rPr>
      <w:b/>
      <w:bCs/>
      <w:lang w:eastAsia="en-US"/>
    </w:rPr>
  </w:style>
  <w:style w:type="character" w:styleId="Hipervnculo">
    <w:name w:val="Hyperlink"/>
    <w:basedOn w:val="Fuentedeprrafopredeter"/>
    <w:uiPriority w:val="99"/>
    <w:unhideWhenUsed/>
    <w:rsid w:val="0003337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3337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5C4A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D608A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6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z%20Plantillas%20-%20Logos\plantillas%20JES&#218;S%20-%20LULA\plantilla_fucas_npag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6FAF5-3E14-47E7-82FF-D7F78F0FB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plantilla_fucas_npag.dotx</Template>
  <TotalTime>9</TotalTime>
  <Pages>1</Pages>
  <Words>73</Words>
  <Characters>404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Manuel Hernández</cp:lastModifiedBy>
  <cp:revision>7</cp:revision>
  <cp:lastPrinted>2022-06-08T08:42:00Z</cp:lastPrinted>
  <dcterms:created xsi:type="dcterms:W3CDTF">2022-06-08T08:42:00Z</dcterms:created>
  <dcterms:modified xsi:type="dcterms:W3CDTF">2026-04-19T20:16:00Z</dcterms:modified>
</cp:coreProperties>
</file>