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4C78" w14:textId="1A67FCD9" w:rsidR="00B954F9" w:rsidRDefault="00580927" w:rsidP="00532322">
      <w:pPr>
        <w:pStyle w:val="Prrafodelista"/>
        <w:numPr>
          <w:ilvl w:val="0"/>
          <w:numId w:val="23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ECONÓMICO – FINANCIERA</w:t>
      </w:r>
    </w:p>
    <w:p w14:paraId="225BD611" w14:textId="77777777" w:rsidR="00532322" w:rsidRDefault="00532322" w:rsidP="00532322">
      <w:pPr>
        <w:pStyle w:val="Prrafodelista"/>
        <w:spacing w:after="0" w:line="264" w:lineRule="auto"/>
        <w:ind w:left="360"/>
        <w:rPr>
          <w:rFonts w:ascii="Roboto" w:hAnsi="Roboto"/>
          <w:b/>
          <w:bCs/>
          <w:sz w:val="23"/>
          <w:szCs w:val="23"/>
        </w:rPr>
      </w:pPr>
    </w:p>
    <w:p w14:paraId="7D9BAD56" w14:textId="7860BB30" w:rsidR="008B1E65" w:rsidRDefault="00676A53" w:rsidP="0664D8C3">
      <w:pPr>
        <w:spacing w:after="0" w:line="264" w:lineRule="auto"/>
        <w:rPr>
          <w:rFonts w:ascii="Roboto" w:eastAsia="Roboto" w:hAnsi="Roboto" w:cs="Roboto"/>
          <w:b/>
          <w:bCs/>
          <w:color w:val="1E73BE"/>
        </w:rPr>
      </w:pPr>
      <w:r w:rsidRPr="0664D8C3">
        <w:rPr>
          <w:rFonts w:ascii="Roboto" w:hAnsi="Roboto"/>
          <w:b/>
          <w:bCs/>
          <w:sz w:val="23"/>
          <w:szCs w:val="23"/>
        </w:rPr>
        <w:t>8.8 Gastos</w:t>
      </w:r>
      <w:r w:rsidR="0664D8C3" w:rsidRPr="0664D8C3">
        <w:rPr>
          <w:rFonts w:ascii="Roboto" w:eastAsia="Roboto" w:hAnsi="Roboto" w:cs="Roboto"/>
          <w:b/>
          <w:bCs/>
        </w:rPr>
        <w:t xml:space="preserve"> realizados en concepto de patrocinio</w:t>
      </w:r>
    </w:p>
    <w:p w14:paraId="7A24A248" w14:textId="002F39D7" w:rsidR="001B2DC1" w:rsidRPr="00120903" w:rsidRDefault="001B2DC1" w:rsidP="001B2DC1">
      <w:pPr>
        <w:spacing w:after="0" w:line="264" w:lineRule="auto"/>
        <w:jc w:val="both"/>
        <w:rPr>
          <w:rFonts w:ascii="Roboto" w:hAnsi="Roboto"/>
          <w:b/>
          <w:bCs/>
          <w:sz w:val="23"/>
          <w:szCs w:val="23"/>
        </w:rPr>
      </w:pPr>
    </w:p>
    <w:p w14:paraId="5FACB449" w14:textId="0CF744AE" w:rsidR="0664D8C3" w:rsidRDefault="0664D8C3" w:rsidP="0664D8C3">
      <w:pPr>
        <w:spacing w:after="0" w:line="264" w:lineRule="auto"/>
        <w:jc w:val="both"/>
        <w:rPr>
          <w:rFonts w:ascii="Roboto" w:eastAsia="Roboto" w:hAnsi="Roboto" w:cs="Roboto"/>
        </w:rPr>
      </w:pPr>
      <w:r w:rsidRPr="0664D8C3">
        <w:rPr>
          <w:rFonts w:ascii="Roboto" w:eastAsia="Roboto" w:hAnsi="Roboto" w:cs="Roboto"/>
          <w:sz w:val="21"/>
          <w:szCs w:val="21"/>
        </w:rPr>
        <w:t>FuCAS no ha realizado gastos en concepto de patrocinio</w:t>
      </w:r>
      <w:r w:rsidR="00E47929">
        <w:rPr>
          <w:rFonts w:ascii="Roboto" w:eastAsia="Roboto" w:hAnsi="Roboto" w:cs="Roboto"/>
          <w:sz w:val="21"/>
          <w:szCs w:val="21"/>
        </w:rPr>
        <w:t xml:space="preserve"> durante </w:t>
      </w:r>
      <w:r w:rsidR="0038071F">
        <w:rPr>
          <w:rFonts w:ascii="Roboto" w:eastAsia="Roboto" w:hAnsi="Roboto" w:cs="Roboto"/>
          <w:sz w:val="21"/>
          <w:szCs w:val="21"/>
        </w:rPr>
        <w:t>el ejercicio de actividad económica de 2025.</w:t>
      </w:r>
    </w:p>
    <w:p w14:paraId="3A7D7695" w14:textId="77777777" w:rsidR="001B2DC1" w:rsidRPr="00120903" w:rsidRDefault="001B2DC1" w:rsidP="001B2DC1">
      <w:pPr>
        <w:spacing w:after="0" w:line="264" w:lineRule="auto"/>
        <w:ind w:left="708"/>
        <w:jc w:val="both"/>
        <w:rPr>
          <w:rFonts w:ascii="Roboto" w:hAnsi="Roboto"/>
          <w:sz w:val="23"/>
          <w:szCs w:val="23"/>
        </w:rPr>
      </w:pPr>
    </w:p>
    <w:p w14:paraId="0D79F590" w14:textId="77777777" w:rsidR="001B2DC1" w:rsidRDefault="001B2DC1" w:rsidP="001B2DC1">
      <w:pPr>
        <w:pStyle w:val="Prrafodelista"/>
        <w:spacing w:after="0" w:line="264" w:lineRule="auto"/>
        <w:ind w:left="0"/>
        <w:rPr>
          <w:rFonts w:ascii="Roboto" w:hAnsi="Roboto"/>
          <w:b/>
          <w:bCs/>
          <w:sz w:val="23"/>
          <w:szCs w:val="23"/>
        </w:rPr>
      </w:pPr>
    </w:p>
    <w:p w14:paraId="137D54C3" w14:textId="7AC4D328" w:rsidR="00962AF3" w:rsidRDefault="00962AF3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E47929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</w:t>
      </w:r>
      <w:r w:rsidR="0084316C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E47929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38071F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79AE0B5F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B2DC1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9F60DF">
      <w:headerReference w:type="default" r:id="rId8"/>
      <w:footerReference w:type="default" r:id="rId9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86F8" w14:textId="77777777" w:rsidR="006C0541" w:rsidRDefault="006C0541" w:rsidP="004F7EA1">
      <w:pPr>
        <w:spacing w:after="0" w:line="240" w:lineRule="auto"/>
      </w:pPr>
      <w:r>
        <w:separator/>
      </w:r>
    </w:p>
  </w:endnote>
  <w:endnote w:type="continuationSeparator" w:id="0">
    <w:p w14:paraId="15C9A9E6" w14:textId="77777777" w:rsidR="006C0541" w:rsidRDefault="006C0541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45B2" w14:textId="77777777" w:rsidR="006C0541" w:rsidRDefault="006C0541" w:rsidP="004F7EA1">
      <w:pPr>
        <w:spacing w:after="0" w:line="240" w:lineRule="auto"/>
      </w:pPr>
      <w:r>
        <w:separator/>
      </w:r>
    </w:p>
  </w:footnote>
  <w:footnote w:type="continuationSeparator" w:id="0">
    <w:p w14:paraId="5158BA17" w14:textId="77777777" w:rsidR="006C0541" w:rsidRDefault="006C0541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27B0F31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999751">
    <w:abstractNumId w:val="16"/>
  </w:num>
  <w:num w:numId="2" w16cid:durableId="1743865977">
    <w:abstractNumId w:val="15"/>
  </w:num>
  <w:num w:numId="3" w16cid:durableId="1383749580">
    <w:abstractNumId w:val="17"/>
  </w:num>
  <w:num w:numId="4" w16cid:durableId="1848248243">
    <w:abstractNumId w:val="10"/>
  </w:num>
  <w:num w:numId="5" w16cid:durableId="764232097">
    <w:abstractNumId w:val="12"/>
  </w:num>
  <w:num w:numId="6" w16cid:durableId="194075124">
    <w:abstractNumId w:val="20"/>
  </w:num>
  <w:num w:numId="7" w16cid:durableId="442920142">
    <w:abstractNumId w:val="7"/>
  </w:num>
  <w:num w:numId="8" w16cid:durableId="1208445651">
    <w:abstractNumId w:val="18"/>
  </w:num>
  <w:num w:numId="9" w16cid:durableId="1578902971">
    <w:abstractNumId w:val="11"/>
  </w:num>
  <w:num w:numId="10" w16cid:durableId="1681816754">
    <w:abstractNumId w:val="2"/>
  </w:num>
  <w:num w:numId="11" w16cid:durableId="734084882">
    <w:abstractNumId w:val="6"/>
  </w:num>
  <w:num w:numId="12" w16cid:durableId="669020711">
    <w:abstractNumId w:val="0"/>
  </w:num>
  <w:num w:numId="13" w16cid:durableId="118233697">
    <w:abstractNumId w:val="8"/>
  </w:num>
  <w:num w:numId="14" w16cid:durableId="1251039494">
    <w:abstractNumId w:val="3"/>
  </w:num>
  <w:num w:numId="15" w16cid:durableId="484782953">
    <w:abstractNumId w:val="21"/>
  </w:num>
  <w:num w:numId="16" w16cid:durableId="210769338">
    <w:abstractNumId w:val="22"/>
  </w:num>
  <w:num w:numId="17" w16cid:durableId="2082219035">
    <w:abstractNumId w:val="13"/>
  </w:num>
  <w:num w:numId="18" w16cid:durableId="1839425502">
    <w:abstractNumId w:val="1"/>
  </w:num>
  <w:num w:numId="19" w16cid:durableId="112021638">
    <w:abstractNumId w:val="14"/>
  </w:num>
  <w:num w:numId="20" w16cid:durableId="1765375634">
    <w:abstractNumId w:val="19"/>
  </w:num>
  <w:num w:numId="21" w16cid:durableId="942611141">
    <w:abstractNumId w:val="5"/>
  </w:num>
  <w:num w:numId="22" w16cid:durableId="1410497134">
    <w:abstractNumId w:val="4"/>
  </w:num>
  <w:num w:numId="23" w16cid:durableId="73540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31A74"/>
    <w:rsid w:val="000470DF"/>
    <w:rsid w:val="00056040"/>
    <w:rsid w:val="00087527"/>
    <w:rsid w:val="000A3163"/>
    <w:rsid w:val="000C0896"/>
    <w:rsid w:val="000C0EED"/>
    <w:rsid w:val="000E6202"/>
    <w:rsid w:val="000E7530"/>
    <w:rsid w:val="00120903"/>
    <w:rsid w:val="001612C4"/>
    <w:rsid w:val="00162F9A"/>
    <w:rsid w:val="00165D31"/>
    <w:rsid w:val="00176031"/>
    <w:rsid w:val="001B2DC1"/>
    <w:rsid w:val="001D0D15"/>
    <w:rsid w:val="001E0927"/>
    <w:rsid w:val="002335FD"/>
    <w:rsid w:val="002A4903"/>
    <w:rsid w:val="00307D50"/>
    <w:rsid w:val="00313DFC"/>
    <w:rsid w:val="00321788"/>
    <w:rsid w:val="00325547"/>
    <w:rsid w:val="0034373D"/>
    <w:rsid w:val="003438F2"/>
    <w:rsid w:val="00365B06"/>
    <w:rsid w:val="00370D65"/>
    <w:rsid w:val="00373DE9"/>
    <w:rsid w:val="0038071F"/>
    <w:rsid w:val="003A46F1"/>
    <w:rsid w:val="003D1E1D"/>
    <w:rsid w:val="0040304A"/>
    <w:rsid w:val="00404327"/>
    <w:rsid w:val="0043517C"/>
    <w:rsid w:val="00440F70"/>
    <w:rsid w:val="0046016B"/>
    <w:rsid w:val="00491045"/>
    <w:rsid w:val="004D07E9"/>
    <w:rsid w:val="004E4CFF"/>
    <w:rsid w:val="004F0A6C"/>
    <w:rsid w:val="004F7EA1"/>
    <w:rsid w:val="00516AD1"/>
    <w:rsid w:val="00532322"/>
    <w:rsid w:val="00550866"/>
    <w:rsid w:val="0055144D"/>
    <w:rsid w:val="005647D4"/>
    <w:rsid w:val="00580927"/>
    <w:rsid w:val="00594749"/>
    <w:rsid w:val="005E16CC"/>
    <w:rsid w:val="00602956"/>
    <w:rsid w:val="00631E61"/>
    <w:rsid w:val="00644620"/>
    <w:rsid w:val="0066290F"/>
    <w:rsid w:val="00676A53"/>
    <w:rsid w:val="006823FD"/>
    <w:rsid w:val="006B55E7"/>
    <w:rsid w:val="006C0541"/>
    <w:rsid w:val="006C6DE1"/>
    <w:rsid w:val="006E4379"/>
    <w:rsid w:val="006F4EE9"/>
    <w:rsid w:val="0073767B"/>
    <w:rsid w:val="00760C5F"/>
    <w:rsid w:val="0077493D"/>
    <w:rsid w:val="00780F8C"/>
    <w:rsid w:val="007C33B8"/>
    <w:rsid w:val="007F121C"/>
    <w:rsid w:val="008012A3"/>
    <w:rsid w:val="00820646"/>
    <w:rsid w:val="008279A7"/>
    <w:rsid w:val="0084316C"/>
    <w:rsid w:val="00885CC4"/>
    <w:rsid w:val="008928BC"/>
    <w:rsid w:val="008A7077"/>
    <w:rsid w:val="008B1E65"/>
    <w:rsid w:val="008D7E5A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9F60DF"/>
    <w:rsid w:val="00A0378D"/>
    <w:rsid w:val="00A3032D"/>
    <w:rsid w:val="00A66C84"/>
    <w:rsid w:val="00A73AD9"/>
    <w:rsid w:val="00A87EEB"/>
    <w:rsid w:val="00A90B4D"/>
    <w:rsid w:val="00AA6D03"/>
    <w:rsid w:val="00AC5DC1"/>
    <w:rsid w:val="00AD5C50"/>
    <w:rsid w:val="00B130AC"/>
    <w:rsid w:val="00B6106B"/>
    <w:rsid w:val="00B85913"/>
    <w:rsid w:val="00B954F9"/>
    <w:rsid w:val="00BD2169"/>
    <w:rsid w:val="00C1583F"/>
    <w:rsid w:val="00C2064C"/>
    <w:rsid w:val="00C507C5"/>
    <w:rsid w:val="00C5332C"/>
    <w:rsid w:val="00C55C94"/>
    <w:rsid w:val="00C6452B"/>
    <w:rsid w:val="00C81D22"/>
    <w:rsid w:val="00CA1DEB"/>
    <w:rsid w:val="00CC2041"/>
    <w:rsid w:val="00CC7A83"/>
    <w:rsid w:val="00CF124F"/>
    <w:rsid w:val="00CF6F1D"/>
    <w:rsid w:val="00D10225"/>
    <w:rsid w:val="00D4172E"/>
    <w:rsid w:val="00D544F0"/>
    <w:rsid w:val="00D752D8"/>
    <w:rsid w:val="00D83BA1"/>
    <w:rsid w:val="00DA7839"/>
    <w:rsid w:val="00DC5FB2"/>
    <w:rsid w:val="00DE2B90"/>
    <w:rsid w:val="00DF0677"/>
    <w:rsid w:val="00E34AEC"/>
    <w:rsid w:val="00E44099"/>
    <w:rsid w:val="00E47929"/>
    <w:rsid w:val="00E50303"/>
    <w:rsid w:val="00E5356B"/>
    <w:rsid w:val="00E6375D"/>
    <w:rsid w:val="00E73481"/>
    <w:rsid w:val="00E774CB"/>
    <w:rsid w:val="00E873A4"/>
    <w:rsid w:val="00EA1A95"/>
    <w:rsid w:val="00EB7884"/>
    <w:rsid w:val="00EC746A"/>
    <w:rsid w:val="00EC7D48"/>
    <w:rsid w:val="00ED1E98"/>
    <w:rsid w:val="00ED77BA"/>
    <w:rsid w:val="00ED7C45"/>
    <w:rsid w:val="00EE247F"/>
    <w:rsid w:val="00F076FD"/>
    <w:rsid w:val="00F212B7"/>
    <w:rsid w:val="00F4110F"/>
    <w:rsid w:val="00F421E7"/>
    <w:rsid w:val="00FA1C45"/>
    <w:rsid w:val="00FA3F83"/>
    <w:rsid w:val="00FB00A8"/>
    <w:rsid w:val="00FF3D9B"/>
    <w:rsid w:val="0664D8C3"/>
    <w:rsid w:val="68C4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4</cp:revision>
  <cp:lastPrinted>2021-05-19T13:24:00Z</cp:lastPrinted>
  <dcterms:created xsi:type="dcterms:W3CDTF">2024-02-11T13:14:00Z</dcterms:created>
  <dcterms:modified xsi:type="dcterms:W3CDTF">2026-04-15T17:58:00Z</dcterms:modified>
</cp:coreProperties>
</file>