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4C78" w14:textId="1A67FCD9" w:rsidR="00B954F9" w:rsidRDefault="00580927" w:rsidP="00532322">
      <w:pPr>
        <w:pStyle w:val="Prrafodelista"/>
        <w:numPr>
          <w:ilvl w:val="0"/>
          <w:numId w:val="23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ECONÓMICO – FINANCIERA</w:t>
      </w:r>
    </w:p>
    <w:p w14:paraId="225BD611" w14:textId="77777777" w:rsidR="00532322" w:rsidRDefault="00532322" w:rsidP="00532322">
      <w:pPr>
        <w:pStyle w:val="Prrafodelista"/>
        <w:spacing w:after="0" w:line="264" w:lineRule="auto"/>
        <w:ind w:left="360"/>
        <w:rPr>
          <w:rFonts w:ascii="Roboto" w:hAnsi="Roboto"/>
          <w:b/>
          <w:bCs/>
          <w:sz w:val="23"/>
          <w:szCs w:val="23"/>
        </w:rPr>
      </w:pPr>
    </w:p>
    <w:p w14:paraId="695E27EE" w14:textId="3F67AE7C" w:rsidR="00EB7884" w:rsidRDefault="008B1E65" w:rsidP="5934268F">
      <w:pPr>
        <w:spacing w:after="0" w:line="264" w:lineRule="auto"/>
        <w:rPr>
          <w:rFonts w:ascii="Roboto" w:hAnsi="Roboto"/>
          <w:b/>
          <w:bCs/>
        </w:rPr>
      </w:pPr>
      <w:r w:rsidRPr="5934268F">
        <w:rPr>
          <w:rFonts w:ascii="Roboto" w:hAnsi="Roboto"/>
          <w:b/>
          <w:bCs/>
          <w:sz w:val="23"/>
          <w:szCs w:val="23"/>
        </w:rPr>
        <w:t xml:space="preserve">8.10.  </w:t>
      </w:r>
      <w:r w:rsidR="5934268F" w:rsidRPr="5934268F">
        <w:rPr>
          <w:rFonts w:ascii="Roboto" w:hAnsi="Roboto"/>
          <w:b/>
          <w:bCs/>
          <w:sz w:val="23"/>
          <w:szCs w:val="23"/>
        </w:rPr>
        <w:t>GASTO TOTAL EFECTUADO EN CONCEPTO DE AYUDAS Y SUBVENCIONES PARA ACTIVIDADES ECONÓMICAS</w:t>
      </w:r>
    </w:p>
    <w:p w14:paraId="44415225" w14:textId="62BA39A4" w:rsidR="00EB7884" w:rsidRDefault="00EB7884" w:rsidP="5934268F">
      <w:pPr>
        <w:spacing w:after="0" w:line="264" w:lineRule="auto"/>
        <w:rPr>
          <w:rFonts w:ascii="Roboto" w:hAnsi="Roboto"/>
          <w:b/>
          <w:bCs/>
        </w:rPr>
      </w:pPr>
    </w:p>
    <w:p w14:paraId="3A7D7695" w14:textId="77777777" w:rsidR="001B2DC1" w:rsidRPr="00120903" w:rsidRDefault="001B2DC1" w:rsidP="001B2DC1">
      <w:pPr>
        <w:spacing w:after="0" w:line="264" w:lineRule="auto"/>
        <w:ind w:left="708"/>
        <w:jc w:val="both"/>
        <w:rPr>
          <w:rFonts w:ascii="Roboto" w:hAnsi="Roboto"/>
          <w:sz w:val="23"/>
          <w:szCs w:val="23"/>
        </w:rPr>
      </w:pPr>
    </w:p>
    <w:p w14:paraId="232F701C" w14:textId="1E80B499" w:rsidR="5934268F" w:rsidRDefault="00CD64D0" w:rsidP="5934268F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  <w:r w:rsidRPr="00CD64D0">
        <w:rPr>
          <w:rFonts w:ascii="Roboto" w:hAnsi="Roboto"/>
          <w:sz w:val="23"/>
          <w:szCs w:val="23"/>
        </w:rPr>
        <w:t>FuCAS no ha realizado gastos en concepto de ayudas y subvenciones para actividades económicas realizadas durante el ejercicio económico 2025.</w:t>
      </w:r>
    </w:p>
    <w:p w14:paraId="5FD61FBA" w14:textId="77777777" w:rsidR="00CD64D0" w:rsidRDefault="00CD64D0" w:rsidP="5934268F">
      <w:pPr>
        <w:pStyle w:val="Prrafodelista"/>
        <w:spacing w:after="0" w:line="264" w:lineRule="auto"/>
        <w:ind w:left="0"/>
        <w:rPr>
          <w:rFonts w:ascii="Roboto" w:hAnsi="Roboto"/>
          <w:b/>
          <w:bCs/>
        </w:rPr>
      </w:pPr>
    </w:p>
    <w:p w14:paraId="137D54C3" w14:textId="796A994C" w:rsidR="00962AF3" w:rsidRDefault="00962AF3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6103A118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 de diciembre de 202</w:t>
      </w:r>
      <w:r w:rsidR="00CD64D0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471623F7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4730ED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1B5336">
      <w:headerReference w:type="default" r:id="rId11"/>
      <w:footerReference w:type="default" r:id="rId12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DA85" w14:textId="77777777" w:rsidR="002A0661" w:rsidRDefault="002A0661" w:rsidP="004F7EA1">
      <w:pPr>
        <w:spacing w:after="0" w:line="240" w:lineRule="auto"/>
      </w:pPr>
      <w:r>
        <w:separator/>
      </w:r>
    </w:p>
  </w:endnote>
  <w:endnote w:type="continuationSeparator" w:id="0">
    <w:p w14:paraId="18170B22" w14:textId="77777777" w:rsidR="002A0661" w:rsidRDefault="002A0661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3B4F" w14:textId="77777777" w:rsidR="002A0661" w:rsidRDefault="002A0661" w:rsidP="004F7EA1">
      <w:pPr>
        <w:spacing w:after="0" w:line="240" w:lineRule="auto"/>
      </w:pPr>
      <w:r>
        <w:separator/>
      </w:r>
    </w:p>
  </w:footnote>
  <w:footnote w:type="continuationSeparator" w:id="0">
    <w:p w14:paraId="4A2D69CA" w14:textId="77777777" w:rsidR="002A0661" w:rsidRDefault="002A0661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27B0F31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999751">
    <w:abstractNumId w:val="16"/>
  </w:num>
  <w:num w:numId="2" w16cid:durableId="1743865977">
    <w:abstractNumId w:val="15"/>
  </w:num>
  <w:num w:numId="3" w16cid:durableId="1383749580">
    <w:abstractNumId w:val="17"/>
  </w:num>
  <w:num w:numId="4" w16cid:durableId="1848248243">
    <w:abstractNumId w:val="10"/>
  </w:num>
  <w:num w:numId="5" w16cid:durableId="764232097">
    <w:abstractNumId w:val="12"/>
  </w:num>
  <w:num w:numId="6" w16cid:durableId="194075124">
    <w:abstractNumId w:val="20"/>
  </w:num>
  <w:num w:numId="7" w16cid:durableId="442920142">
    <w:abstractNumId w:val="7"/>
  </w:num>
  <w:num w:numId="8" w16cid:durableId="1208445651">
    <w:abstractNumId w:val="18"/>
  </w:num>
  <w:num w:numId="9" w16cid:durableId="1578902971">
    <w:abstractNumId w:val="11"/>
  </w:num>
  <w:num w:numId="10" w16cid:durableId="1681816754">
    <w:abstractNumId w:val="2"/>
  </w:num>
  <w:num w:numId="11" w16cid:durableId="734084882">
    <w:abstractNumId w:val="6"/>
  </w:num>
  <w:num w:numId="12" w16cid:durableId="669020711">
    <w:abstractNumId w:val="0"/>
  </w:num>
  <w:num w:numId="13" w16cid:durableId="118233697">
    <w:abstractNumId w:val="8"/>
  </w:num>
  <w:num w:numId="14" w16cid:durableId="1251039494">
    <w:abstractNumId w:val="3"/>
  </w:num>
  <w:num w:numId="15" w16cid:durableId="484782953">
    <w:abstractNumId w:val="21"/>
  </w:num>
  <w:num w:numId="16" w16cid:durableId="210769338">
    <w:abstractNumId w:val="22"/>
  </w:num>
  <w:num w:numId="17" w16cid:durableId="2082219035">
    <w:abstractNumId w:val="13"/>
  </w:num>
  <w:num w:numId="18" w16cid:durableId="1839425502">
    <w:abstractNumId w:val="1"/>
  </w:num>
  <w:num w:numId="19" w16cid:durableId="112021638">
    <w:abstractNumId w:val="14"/>
  </w:num>
  <w:num w:numId="20" w16cid:durableId="1765375634">
    <w:abstractNumId w:val="19"/>
  </w:num>
  <w:num w:numId="21" w16cid:durableId="942611141">
    <w:abstractNumId w:val="5"/>
  </w:num>
  <w:num w:numId="22" w16cid:durableId="1410497134">
    <w:abstractNumId w:val="4"/>
  </w:num>
  <w:num w:numId="23" w16cid:durableId="73540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31A74"/>
    <w:rsid w:val="000470DF"/>
    <w:rsid w:val="00056040"/>
    <w:rsid w:val="000846C3"/>
    <w:rsid w:val="00087527"/>
    <w:rsid w:val="000A3163"/>
    <w:rsid w:val="000C0896"/>
    <w:rsid w:val="000C0EED"/>
    <w:rsid w:val="000E6202"/>
    <w:rsid w:val="000E7530"/>
    <w:rsid w:val="00120903"/>
    <w:rsid w:val="001612C4"/>
    <w:rsid w:val="00162F9A"/>
    <w:rsid w:val="00165D31"/>
    <w:rsid w:val="00176031"/>
    <w:rsid w:val="001B2DC1"/>
    <w:rsid w:val="001B5336"/>
    <w:rsid w:val="001D0D15"/>
    <w:rsid w:val="001E0927"/>
    <w:rsid w:val="002335FD"/>
    <w:rsid w:val="002A0661"/>
    <w:rsid w:val="002A4903"/>
    <w:rsid w:val="002E1D35"/>
    <w:rsid w:val="00307D50"/>
    <w:rsid w:val="00313DFC"/>
    <w:rsid w:val="00321788"/>
    <w:rsid w:val="00325547"/>
    <w:rsid w:val="0034373D"/>
    <w:rsid w:val="003438F2"/>
    <w:rsid w:val="00365B06"/>
    <w:rsid w:val="00370D65"/>
    <w:rsid w:val="00373DE9"/>
    <w:rsid w:val="003A46F1"/>
    <w:rsid w:val="003D1E1D"/>
    <w:rsid w:val="0040304A"/>
    <w:rsid w:val="00404327"/>
    <w:rsid w:val="0043517C"/>
    <w:rsid w:val="00440F70"/>
    <w:rsid w:val="0046016B"/>
    <w:rsid w:val="004730ED"/>
    <w:rsid w:val="00491045"/>
    <w:rsid w:val="004D07E9"/>
    <w:rsid w:val="004E4CFF"/>
    <w:rsid w:val="004F0A6C"/>
    <w:rsid w:val="004F7EA1"/>
    <w:rsid w:val="00516AD1"/>
    <w:rsid w:val="00532322"/>
    <w:rsid w:val="00550866"/>
    <w:rsid w:val="0055144D"/>
    <w:rsid w:val="005647D4"/>
    <w:rsid w:val="00580927"/>
    <w:rsid w:val="00594749"/>
    <w:rsid w:val="005E16CC"/>
    <w:rsid w:val="00602956"/>
    <w:rsid w:val="00631E61"/>
    <w:rsid w:val="00644620"/>
    <w:rsid w:val="0066290F"/>
    <w:rsid w:val="006823FD"/>
    <w:rsid w:val="006B55E7"/>
    <w:rsid w:val="006C6DE1"/>
    <w:rsid w:val="006E4379"/>
    <w:rsid w:val="006F4EE9"/>
    <w:rsid w:val="0073767B"/>
    <w:rsid w:val="00760C5F"/>
    <w:rsid w:val="0077493D"/>
    <w:rsid w:val="00780F8C"/>
    <w:rsid w:val="007C33B8"/>
    <w:rsid w:val="007F121C"/>
    <w:rsid w:val="008012A3"/>
    <w:rsid w:val="00820646"/>
    <w:rsid w:val="008279A7"/>
    <w:rsid w:val="0084316C"/>
    <w:rsid w:val="00885CC4"/>
    <w:rsid w:val="00886D90"/>
    <w:rsid w:val="008928BC"/>
    <w:rsid w:val="008A19B8"/>
    <w:rsid w:val="008A7077"/>
    <w:rsid w:val="008B1E65"/>
    <w:rsid w:val="008D7E5A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A0378D"/>
    <w:rsid w:val="00A3032D"/>
    <w:rsid w:val="00A66C84"/>
    <w:rsid w:val="00A73AD9"/>
    <w:rsid w:val="00A76CC4"/>
    <w:rsid w:val="00A90B4D"/>
    <w:rsid w:val="00AA6D03"/>
    <w:rsid w:val="00AC5DC1"/>
    <w:rsid w:val="00AD5C50"/>
    <w:rsid w:val="00B130AC"/>
    <w:rsid w:val="00B6106B"/>
    <w:rsid w:val="00B85913"/>
    <w:rsid w:val="00B954F9"/>
    <w:rsid w:val="00BD2169"/>
    <w:rsid w:val="00C1583F"/>
    <w:rsid w:val="00C2064C"/>
    <w:rsid w:val="00C507C5"/>
    <w:rsid w:val="00C5332C"/>
    <w:rsid w:val="00C55C94"/>
    <w:rsid w:val="00C6452B"/>
    <w:rsid w:val="00C81D22"/>
    <w:rsid w:val="00CA1DEB"/>
    <w:rsid w:val="00CC2041"/>
    <w:rsid w:val="00CD64D0"/>
    <w:rsid w:val="00CF124F"/>
    <w:rsid w:val="00D10225"/>
    <w:rsid w:val="00D4172E"/>
    <w:rsid w:val="00D544F0"/>
    <w:rsid w:val="00D752D8"/>
    <w:rsid w:val="00D83BA1"/>
    <w:rsid w:val="00DC5FB2"/>
    <w:rsid w:val="00DE2B90"/>
    <w:rsid w:val="00DF0677"/>
    <w:rsid w:val="00E34AEC"/>
    <w:rsid w:val="00E44099"/>
    <w:rsid w:val="00E50303"/>
    <w:rsid w:val="00E5356B"/>
    <w:rsid w:val="00E6375D"/>
    <w:rsid w:val="00E73481"/>
    <w:rsid w:val="00E774CB"/>
    <w:rsid w:val="00E873A4"/>
    <w:rsid w:val="00EB7884"/>
    <w:rsid w:val="00EC746A"/>
    <w:rsid w:val="00EC7D48"/>
    <w:rsid w:val="00ED1E98"/>
    <w:rsid w:val="00ED77BA"/>
    <w:rsid w:val="00ED7C45"/>
    <w:rsid w:val="00EE247F"/>
    <w:rsid w:val="00F076FD"/>
    <w:rsid w:val="00F212B7"/>
    <w:rsid w:val="00F4110F"/>
    <w:rsid w:val="00F421E7"/>
    <w:rsid w:val="00FA1C45"/>
    <w:rsid w:val="00FA3F83"/>
    <w:rsid w:val="00FB00A8"/>
    <w:rsid w:val="00FF3D9B"/>
    <w:rsid w:val="26833C08"/>
    <w:rsid w:val="5934268F"/>
    <w:rsid w:val="6103A118"/>
    <w:rsid w:val="7CA5F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la\Downloads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A288BA77D3C2418514AAA0C7B0948A" ma:contentTypeVersion="11" ma:contentTypeDescription="Crear nuevo documento." ma:contentTypeScope="" ma:versionID="b584e4bdda26488b20a4176aa3489fe0">
  <xsd:schema xmlns:xsd="http://www.w3.org/2001/XMLSchema" xmlns:xs="http://www.w3.org/2001/XMLSchema" xmlns:p="http://schemas.microsoft.com/office/2006/metadata/properties" xmlns:ns2="8f934835-61a0-4636-854b-a3636e3e19af" xmlns:ns3="dbd7ac1d-b2be-4f8a-8da2-b7d17bf695eb" targetNamespace="http://schemas.microsoft.com/office/2006/metadata/properties" ma:root="true" ma:fieldsID="6f249b1ad5e727e3497edff5ad3fb1fc" ns2:_="" ns3:_="">
    <xsd:import namespace="8f934835-61a0-4636-854b-a3636e3e19af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34835-61a0-4636-854b-a3636e3e19a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dcd7ef-cde9-4dab-999f-e9a7613ca064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f934835-61a0-4636-854b-a3636e3e19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FE8FB2-2FBF-4E1F-AE4E-73CF26D64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34835-61a0-4636-854b-a3636e3e19af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7E7D06-7A63-4BEA-97B3-BC08314F2908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f934835-61a0-4636-854b-a3636e3e19af"/>
  </ds:schemaRefs>
</ds:datastoreItem>
</file>

<file path=customXml/itemProps4.xml><?xml version="1.0" encoding="utf-8"?>
<ds:datastoreItem xmlns:ds="http://schemas.openxmlformats.org/officeDocument/2006/customXml" ds:itemID="{1DA7EA64-4FE2-45C6-9963-B50A3473F4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0</TotalTime>
  <Pages>1</Pages>
  <Words>52</Words>
  <Characters>288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5</cp:revision>
  <cp:lastPrinted>2021-05-19T13:24:00Z</cp:lastPrinted>
  <dcterms:created xsi:type="dcterms:W3CDTF">2024-02-11T13:37:00Z</dcterms:created>
  <dcterms:modified xsi:type="dcterms:W3CDTF">2026-04-15T18:01:00Z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0x01010086A288BA77D3C2418514AAA0C7B0948A</vt:lpwstr>
  </property>
  <property fmtid="{D5CDD505-2E9C-101B-9397-08002B2CF9AE}" pid="3" name="MediaServiceImageTags">
    <vt:lpwstr/>
  </property>
</Properties>
</file>