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6B48C416" w:rsidR="00566CC1" w:rsidRPr="003F28A7" w:rsidRDefault="00566CC1" w:rsidP="02F63D72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02F63D72">
        <w:rPr>
          <w:rFonts w:ascii="Roboto" w:hAnsi="Roboto" w:cs="Arial"/>
          <w:b/>
          <w:bCs/>
          <w:sz w:val="23"/>
          <w:szCs w:val="23"/>
        </w:rPr>
        <w:t>RETRIBUCIONES</w:t>
      </w:r>
    </w:p>
    <w:p w14:paraId="1F0486E0" w14:textId="52A69538" w:rsidR="00FE53EB" w:rsidRPr="003F28A7" w:rsidRDefault="00FE53EB" w:rsidP="02F63D72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2F4232F0" w14:textId="6D64399F" w:rsidR="00095B6F" w:rsidRPr="003F28A7" w:rsidRDefault="00095B6F" w:rsidP="02F63D72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</w:rPr>
      </w:pPr>
    </w:p>
    <w:p w14:paraId="69A9D87F" w14:textId="2B62C14F" w:rsidR="00A75E81" w:rsidRPr="003F28A7" w:rsidRDefault="009733BD" w:rsidP="02F63D72">
      <w:pPr>
        <w:pStyle w:val="Prrafodelista"/>
        <w:numPr>
          <w:ilvl w:val="1"/>
          <w:numId w:val="38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r w:rsidRPr="02F63D72">
        <w:rPr>
          <w:rFonts w:ascii="Roboto" w:hAnsi="Roboto" w:cs="Arial"/>
          <w:b/>
          <w:bCs/>
          <w:sz w:val="23"/>
          <w:szCs w:val="23"/>
        </w:rPr>
        <w:t>RETRIBUCIONES DE LOS ÓRGANOS DE GOBIERNO, ALTOS CARGOS O ASIMILADOS Y TITULARES DE LOS ÓRGANOS SUPERIORES Y DIRECTIVOS</w:t>
      </w:r>
    </w:p>
    <w:p w14:paraId="3524D04D" w14:textId="77777777" w:rsidR="00A75E81" w:rsidRPr="003F28A7" w:rsidRDefault="00A75E81" w:rsidP="02F63D72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6ED4C87D" w14:textId="3350E051" w:rsidR="0D23FCD4" w:rsidRPr="003F28A7" w:rsidRDefault="0D23FCD4" w:rsidP="02F63D72">
      <w:pPr>
        <w:shd w:val="clear" w:color="auto" w:fill="FFFFFF" w:themeFill="background1"/>
        <w:spacing w:after="0" w:line="264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2F63D72">
        <w:rPr>
          <w:rFonts w:ascii="Arial" w:eastAsia="Arial" w:hAnsi="Arial" w:cs="Arial"/>
          <w:b/>
          <w:bCs/>
        </w:rPr>
        <w:t>5.2.4     Retribuciones percibidas por abandono de cargos</w:t>
      </w:r>
    </w:p>
    <w:p w14:paraId="1F9D7EFD" w14:textId="242B3173" w:rsidR="0D23FCD4" w:rsidRPr="003F28A7" w:rsidRDefault="0D23FCD4" w:rsidP="02F63D72">
      <w:pPr>
        <w:shd w:val="clear" w:color="auto" w:fill="FFFFFF" w:themeFill="background1"/>
        <w:spacing w:after="0" w:line="264" w:lineRule="auto"/>
        <w:jc w:val="both"/>
        <w:rPr>
          <w:rFonts w:ascii="Arial" w:eastAsia="Arial" w:hAnsi="Arial" w:cs="Arial"/>
          <w:b/>
          <w:bCs/>
        </w:rPr>
      </w:pPr>
    </w:p>
    <w:p w14:paraId="6D9919EC" w14:textId="3FA9804F" w:rsidR="0D23FCD4" w:rsidRPr="003F28A7" w:rsidRDefault="0D23FCD4" w:rsidP="02F63D72">
      <w:pPr>
        <w:spacing w:after="0" w:line="264" w:lineRule="auto"/>
        <w:jc w:val="both"/>
        <w:rPr>
          <w:rFonts w:ascii="Roboto" w:eastAsia="Roboto" w:hAnsi="Roboto" w:cs="Roboto"/>
        </w:rPr>
      </w:pPr>
      <w:r w:rsidRPr="02F63D72">
        <w:rPr>
          <w:rFonts w:ascii="Roboto" w:eastAsia="Roboto" w:hAnsi="Roboto" w:cs="Roboto"/>
          <w:sz w:val="21"/>
          <w:szCs w:val="21"/>
        </w:rPr>
        <w:t>En el ejercicio 202</w:t>
      </w:r>
      <w:r w:rsidR="562B06E4" w:rsidRPr="02F63D72">
        <w:rPr>
          <w:rFonts w:ascii="Roboto" w:eastAsia="Roboto" w:hAnsi="Roboto" w:cs="Roboto"/>
          <w:sz w:val="21"/>
          <w:szCs w:val="21"/>
        </w:rPr>
        <w:t>5</w:t>
      </w:r>
      <w:r w:rsidRPr="02F63D72">
        <w:rPr>
          <w:rFonts w:ascii="Roboto" w:eastAsia="Roboto" w:hAnsi="Roboto" w:cs="Roboto"/>
          <w:sz w:val="21"/>
          <w:szCs w:val="21"/>
        </w:rPr>
        <w:t>, no se han producido retribuciones por abandonos de cargos. No están previstas ni existen obligaciones contraídas al respecto.</w:t>
      </w:r>
    </w:p>
    <w:p w14:paraId="5330683D" w14:textId="77777777" w:rsidR="00CD661A" w:rsidRPr="003F28A7" w:rsidRDefault="00CD661A" w:rsidP="02F63D72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highlight w:val="yellow"/>
          <w:lang w:eastAsia="es-ES"/>
        </w:rPr>
      </w:pPr>
    </w:p>
    <w:p w14:paraId="77740A32" w14:textId="29B174DF" w:rsidR="00355690" w:rsidRPr="003F28A7" w:rsidRDefault="00355690" w:rsidP="02F63D72">
      <w:pPr>
        <w:spacing w:after="0" w:line="240" w:lineRule="auto"/>
        <w:jc w:val="both"/>
        <w:rPr>
          <w:rFonts w:ascii="Roboto" w:hAnsi="Roboto" w:cs="Arial"/>
          <w:sz w:val="23"/>
          <w:szCs w:val="23"/>
          <w:shd w:val="clear" w:color="auto" w:fill="FFFFFF"/>
        </w:rPr>
      </w:pPr>
      <w:r w:rsidRPr="02F63D72">
        <w:rPr>
          <w:rStyle w:val="Fuerte"/>
          <w:rFonts w:ascii="Roboto" w:hAnsi="Roboto" w:cs="Arial"/>
          <w:sz w:val="23"/>
          <w:szCs w:val="23"/>
        </w:rPr>
        <w:t>Fecha de Actualización:</w:t>
      </w:r>
      <w:r w:rsidR="00EF7EC9" w:rsidRPr="02F63D72">
        <w:rPr>
          <w:rFonts w:ascii="Roboto" w:hAnsi="Roboto" w:cs="Arial"/>
          <w:sz w:val="23"/>
          <w:szCs w:val="23"/>
        </w:rPr>
        <w:t xml:space="preserve"> </w:t>
      </w:r>
      <w:r w:rsidR="7DAAC3F7" w:rsidRPr="02F63D72">
        <w:rPr>
          <w:rFonts w:ascii="Roboto" w:eastAsia="Roboto" w:hAnsi="Roboto" w:cs="Roboto"/>
          <w:sz w:val="23"/>
          <w:szCs w:val="23"/>
        </w:rPr>
        <w:t>31 de diciembre de 2025</w:t>
      </w:r>
      <w:r w:rsidRPr="02F63D72">
        <w:rPr>
          <w:rFonts w:ascii="Roboto" w:hAnsi="Roboto" w:cs="Arial"/>
          <w:sz w:val="23"/>
          <w:szCs w:val="23"/>
        </w:rPr>
        <w:t xml:space="preserve">.  </w:t>
      </w:r>
    </w:p>
    <w:p w14:paraId="39B80CE3" w14:textId="4EB3BBA5" w:rsidR="00355690" w:rsidRPr="003F28A7" w:rsidRDefault="00355690" w:rsidP="02F63D72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 w:rsidRPr="02F63D72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="4732A89B" w:rsidRPr="02F63D72">
        <w:rPr>
          <w:rStyle w:val="Fuerte"/>
          <w:rFonts w:ascii="Roboto" w:hAnsi="Roboto" w:cs="Arial"/>
          <w:sz w:val="23"/>
          <w:szCs w:val="23"/>
          <w:shd w:val="clear" w:color="auto" w:fill="FFFFFF"/>
        </w:rPr>
        <w:t xml:space="preserve"> </w:t>
      </w:r>
      <w:r w:rsidR="4732A89B" w:rsidRPr="02F63D72">
        <w:rPr>
          <w:rStyle w:val="Fuerte"/>
          <w:rFonts w:ascii="Roboto" w:hAnsi="Roboto" w:cs="Arial"/>
          <w:b w:val="0"/>
          <w:bCs w:val="0"/>
          <w:sz w:val="23"/>
          <w:szCs w:val="23"/>
          <w:shd w:val="clear" w:color="auto" w:fill="FFFFFF"/>
        </w:rPr>
        <w:t>anual</w:t>
      </w:r>
      <w:r w:rsidRPr="02F63D72">
        <w:rPr>
          <w:rFonts w:ascii="Roboto" w:hAnsi="Roboto" w:cs="Arial"/>
          <w:sz w:val="23"/>
          <w:szCs w:val="23"/>
          <w:shd w:val="clear" w:color="auto" w:fill="FFFFFF"/>
        </w:rPr>
        <w:t>.</w:t>
      </w:r>
    </w:p>
    <w:p w14:paraId="427E2CA8" w14:textId="7775A626" w:rsidR="0092130B" w:rsidRPr="003F28A7" w:rsidRDefault="0092130B" w:rsidP="02F63D72">
      <w:pPr>
        <w:shd w:val="clear" w:color="auto" w:fill="FFFFFF" w:themeFill="background1"/>
        <w:spacing w:after="0" w:line="264" w:lineRule="auto"/>
        <w:rPr>
          <w:rFonts w:ascii="Arial" w:hAnsi="Arial" w:cs="Arial"/>
        </w:rPr>
      </w:pPr>
    </w:p>
    <w:sectPr w:rsidR="0092130B" w:rsidRPr="003F28A7" w:rsidSect="008266D6">
      <w:headerReference w:type="default" r:id="rId11"/>
      <w:footerReference w:type="default" r:id="rId12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1C8D" w14:textId="77777777" w:rsidR="0009022B" w:rsidRDefault="0009022B" w:rsidP="004F7EA1">
      <w:pPr>
        <w:spacing w:after="0" w:line="240" w:lineRule="auto"/>
      </w:pPr>
      <w:r>
        <w:separator/>
      </w:r>
    </w:p>
  </w:endnote>
  <w:endnote w:type="continuationSeparator" w:id="0">
    <w:p w14:paraId="341AC2C3" w14:textId="77777777" w:rsidR="0009022B" w:rsidRDefault="0009022B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2AE4" w14:textId="77777777" w:rsidR="0009022B" w:rsidRDefault="0009022B" w:rsidP="004F7EA1">
      <w:pPr>
        <w:spacing w:after="0" w:line="240" w:lineRule="auto"/>
      </w:pPr>
      <w:r>
        <w:separator/>
      </w:r>
    </w:p>
  </w:footnote>
  <w:footnote w:type="continuationSeparator" w:id="0">
    <w:p w14:paraId="6E4D86F1" w14:textId="77777777" w:rsidR="0009022B" w:rsidRDefault="0009022B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852F9E"/>
    <w:multiLevelType w:val="multilevel"/>
    <w:tmpl w:val="E76CB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429883">
    <w:abstractNumId w:val="22"/>
  </w:num>
  <w:num w:numId="2" w16cid:durableId="1545482764">
    <w:abstractNumId w:val="21"/>
  </w:num>
  <w:num w:numId="3" w16cid:durableId="321274354">
    <w:abstractNumId w:val="24"/>
  </w:num>
  <w:num w:numId="4" w16cid:durableId="2015915747">
    <w:abstractNumId w:val="0"/>
  </w:num>
  <w:num w:numId="5" w16cid:durableId="491526440">
    <w:abstractNumId w:val="36"/>
  </w:num>
  <w:num w:numId="6" w16cid:durableId="1416130771">
    <w:abstractNumId w:val="31"/>
  </w:num>
  <w:num w:numId="7" w16cid:durableId="932132278">
    <w:abstractNumId w:val="11"/>
  </w:num>
  <w:num w:numId="8" w16cid:durableId="1371803656">
    <w:abstractNumId w:val="20"/>
  </w:num>
  <w:num w:numId="9" w16cid:durableId="1405490287">
    <w:abstractNumId w:val="3"/>
  </w:num>
  <w:num w:numId="10" w16cid:durableId="288897898">
    <w:abstractNumId w:val="5"/>
  </w:num>
  <w:num w:numId="11" w16cid:durableId="155070200">
    <w:abstractNumId w:val="33"/>
  </w:num>
  <w:num w:numId="12" w16cid:durableId="54747181">
    <w:abstractNumId w:val="16"/>
  </w:num>
  <w:num w:numId="13" w16cid:durableId="879051238">
    <w:abstractNumId w:val="29"/>
  </w:num>
  <w:num w:numId="14" w16cid:durableId="1347487221">
    <w:abstractNumId w:val="26"/>
  </w:num>
  <w:num w:numId="15" w16cid:durableId="1277325426">
    <w:abstractNumId w:val="12"/>
  </w:num>
  <w:num w:numId="16" w16cid:durableId="562982157">
    <w:abstractNumId w:val="27"/>
  </w:num>
  <w:num w:numId="17" w16cid:durableId="332033203">
    <w:abstractNumId w:val="30"/>
  </w:num>
  <w:num w:numId="18" w16cid:durableId="801655829">
    <w:abstractNumId w:val="19"/>
  </w:num>
  <w:num w:numId="19" w16cid:durableId="712120927">
    <w:abstractNumId w:val="13"/>
  </w:num>
  <w:num w:numId="20" w16cid:durableId="510989640">
    <w:abstractNumId w:val="35"/>
  </w:num>
  <w:num w:numId="21" w16cid:durableId="1261183945">
    <w:abstractNumId w:val="8"/>
  </w:num>
  <w:num w:numId="22" w16cid:durableId="810828404">
    <w:abstractNumId w:val="37"/>
  </w:num>
  <w:num w:numId="23" w16cid:durableId="995499743">
    <w:abstractNumId w:val="1"/>
  </w:num>
  <w:num w:numId="24" w16cid:durableId="1494492927">
    <w:abstractNumId w:val="25"/>
  </w:num>
  <w:num w:numId="25" w16cid:durableId="373121991">
    <w:abstractNumId w:val="9"/>
  </w:num>
  <w:num w:numId="26" w16cid:durableId="1544442390">
    <w:abstractNumId w:val="32"/>
  </w:num>
  <w:num w:numId="27" w16cid:durableId="1930279">
    <w:abstractNumId w:val="10"/>
  </w:num>
  <w:num w:numId="28" w16cid:durableId="1597975447">
    <w:abstractNumId w:val="15"/>
  </w:num>
  <w:num w:numId="29" w16cid:durableId="1038169245">
    <w:abstractNumId w:val="2"/>
  </w:num>
  <w:num w:numId="30" w16cid:durableId="1488981574">
    <w:abstractNumId w:val="7"/>
  </w:num>
  <w:num w:numId="31" w16cid:durableId="652416187">
    <w:abstractNumId w:val="14"/>
  </w:num>
  <w:num w:numId="32" w16cid:durableId="151721530">
    <w:abstractNumId w:val="23"/>
  </w:num>
  <w:num w:numId="33" w16cid:durableId="952714216">
    <w:abstractNumId w:val="17"/>
  </w:num>
  <w:num w:numId="34" w16cid:durableId="2005280897">
    <w:abstractNumId w:val="28"/>
  </w:num>
  <w:num w:numId="35" w16cid:durableId="292029924">
    <w:abstractNumId w:val="18"/>
  </w:num>
  <w:num w:numId="36" w16cid:durableId="364721222">
    <w:abstractNumId w:val="4"/>
  </w:num>
  <w:num w:numId="37" w16cid:durableId="888958327">
    <w:abstractNumId w:val="6"/>
  </w:num>
  <w:num w:numId="38" w16cid:durableId="17024350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32311"/>
    <w:rsid w:val="000709B2"/>
    <w:rsid w:val="0009022B"/>
    <w:rsid w:val="00095B6F"/>
    <w:rsid w:val="000A1426"/>
    <w:rsid w:val="000B0F89"/>
    <w:rsid w:val="000C12B9"/>
    <w:rsid w:val="000C5DCB"/>
    <w:rsid w:val="001009C7"/>
    <w:rsid w:val="00136B98"/>
    <w:rsid w:val="0016426D"/>
    <w:rsid w:val="00164684"/>
    <w:rsid w:val="001957D4"/>
    <w:rsid w:val="001C54C6"/>
    <w:rsid w:val="001E5829"/>
    <w:rsid w:val="00226C65"/>
    <w:rsid w:val="00241A08"/>
    <w:rsid w:val="00283F12"/>
    <w:rsid w:val="00297006"/>
    <w:rsid w:val="002A4903"/>
    <w:rsid w:val="002D3EC0"/>
    <w:rsid w:val="002E73F1"/>
    <w:rsid w:val="00313E89"/>
    <w:rsid w:val="003168B3"/>
    <w:rsid w:val="00322CD9"/>
    <w:rsid w:val="0032654A"/>
    <w:rsid w:val="00331F64"/>
    <w:rsid w:val="00332C0F"/>
    <w:rsid w:val="0034373D"/>
    <w:rsid w:val="00354A8D"/>
    <w:rsid w:val="00355690"/>
    <w:rsid w:val="00365B06"/>
    <w:rsid w:val="0037759C"/>
    <w:rsid w:val="00384479"/>
    <w:rsid w:val="003A2FD1"/>
    <w:rsid w:val="003D468D"/>
    <w:rsid w:val="003F28A7"/>
    <w:rsid w:val="00481C92"/>
    <w:rsid w:val="00485B86"/>
    <w:rsid w:val="004B34E6"/>
    <w:rsid w:val="004B553B"/>
    <w:rsid w:val="004C1EDC"/>
    <w:rsid w:val="004C69F8"/>
    <w:rsid w:val="004D07E9"/>
    <w:rsid w:val="004E2332"/>
    <w:rsid w:val="004E4CFF"/>
    <w:rsid w:val="004F7EA1"/>
    <w:rsid w:val="005155E5"/>
    <w:rsid w:val="00536B5D"/>
    <w:rsid w:val="005457A6"/>
    <w:rsid w:val="00550866"/>
    <w:rsid w:val="00566CC1"/>
    <w:rsid w:val="00587A0C"/>
    <w:rsid w:val="00587A17"/>
    <w:rsid w:val="00590662"/>
    <w:rsid w:val="005A251A"/>
    <w:rsid w:val="005E16CC"/>
    <w:rsid w:val="005E7E08"/>
    <w:rsid w:val="00644AEF"/>
    <w:rsid w:val="00645A0D"/>
    <w:rsid w:val="00646E34"/>
    <w:rsid w:val="006771EA"/>
    <w:rsid w:val="006974AB"/>
    <w:rsid w:val="006C32A1"/>
    <w:rsid w:val="006C6952"/>
    <w:rsid w:val="006E1A37"/>
    <w:rsid w:val="0071035A"/>
    <w:rsid w:val="00711F10"/>
    <w:rsid w:val="007209E8"/>
    <w:rsid w:val="00727334"/>
    <w:rsid w:val="007329D0"/>
    <w:rsid w:val="00757684"/>
    <w:rsid w:val="0077493D"/>
    <w:rsid w:val="007A340C"/>
    <w:rsid w:val="007C511A"/>
    <w:rsid w:val="007D5345"/>
    <w:rsid w:val="007F5C5F"/>
    <w:rsid w:val="00810B12"/>
    <w:rsid w:val="00816B24"/>
    <w:rsid w:val="00820646"/>
    <w:rsid w:val="008266D6"/>
    <w:rsid w:val="00831D5B"/>
    <w:rsid w:val="00847E86"/>
    <w:rsid w:val="008A0962"/>
    <w:rsid w:val="008A5169"/>
    <w:rsid w:val="008B0A62"/>
    <w:rsid w:val="008C3F9F"/>
    <w:rsid w:val="008D71BC"/>
    <w:rsid w:val="0092130B"/>
    <w:rsid w:val="0092769F"/>
    <w:rsid w:val="009733BD"/>
    <w:rsid w:val="0098552B"/>
    <w:rsid w:val="009C6728"/>
    <w:rsid w:val="00A07788"/>
    <w:rsid w:val="00A2523E"/>
    <w:rsid w:val="00A4581B"/>
    <w:rsid w:val="00A64D14"/>
    <w:rsid w:val="00A75E81"/>
    <w:rsid w:val="00AA7E5A"/>
    <w:rsid w:val="00AE6638"/>
    <w:rsid w:val="00B6106B"/>
    <w:rsid w:val="00B6638D"/>
    <w:rsid w:val="00B72021"/>
    <w:rsid w:val="00BC06CF"/>
    <w:rsid w:val="00BD073D"/>
    <w:rsid w:val="00BD6BEA"/>
    <w:rsid w:val="00BE3001"/>
    <w:rsid w:val="00BE5924"/>
    <w:rsid w:val="00BE6ED2"/>
    <w:rsid w:val="00BF1B3D"/>
    <w:rsid w:val="00C5254B"/>
    <w:rsid w:val="00C5770B"/>
    <w:rsid w:val="00C73B11"/>
    <w:rsid w:val="00C81D22"/>
    <w:rsid w:val="00C85E9C"/>
    <w:rsid w:val="00CB0FAB"/>
    <w:rsid w:val="00CC31F2"/>
    <w:rsid w:val="00CD661A"/>
    <w:rsid w:val="00D26B5E"/>
    <w:rsid w:val="00D710C7"/>
    <w:rsid w:val="00DB0A31"/>
    <w:rsid w:val="00E0199E"/>
    <w:rsid w:val="00E0221D"/>
    <w:rsid w:val="00E24972"/>
    <w:rsid w:val="00E409B6"/>
    <w:rsid w:val="00E458E9"/>
    <w:rsid w:val="00EA09E7"/>
    <w:rsid w:val="00ED4997"/>
    <w:rsid w:val="00EF4D3E"/>
    <w:rsid w:val="00EF7EC9"/>
    <w:rsid w:val="00F076FD"/>
    <w:rsid w:val="00F31522"/>
    <w:rsid w:val="00F84B8E"/>
    <w:rsid w:val="00F91A02"/>
    <w:rsid w:val="00FB00A8"/>
    <w:rsid w:val="00FC2402"/>
    <w:rsid w:val="00FE53EB"/>
    <w:rsid w:val="00FF2E51"/>
    <w:rsid w:val="02F63D72"/>
    <w:rsid w:val="0D23FCD4"/>
    <w:rsid w:val="1D81D137"/>
    <w:rsid w:val="261990B2"/>
    <w:rsid w:val="2EDA427A"/>
    <w:rsid w:val="2FE20C87"/>
    <w:rsid w:val="4732A89B"/>
    <w:rsid w:val="562B06E4"/>
    <w:rsid w:val="56507D9D"/>
    <w:rsid w:val="702A1B0D"/>
    <w:rsid w:val="763026F7"/>
    <w:rsid w:val="7DAAC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Props1.xml><?xml version="1.0" encoding="utf-8"?>
<ds:datastoreItem xmlns:ds="http://schemas.openxmlformats.org/officeDocument/2006/customXml" ds:itemID="{8460BDCD-43C5-41BE-949D-0E520C1D2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7A510-96B8-473C-8D26-C86FC061F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acc86-1253-41e0-a67a-1f4bd2edde1c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848890-32F3-435E-B0B6-A99B248A421C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a5acc86-1253-41e0-a67a-1f4bd2edd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2</cp:revision>
  <cp:lastPrinted>2021-11-04T13:30:00Z</cp:lastPrinted>
  <dcterms:created xsi:type="dcterms:W3CDTF">2026-04-18T18:08:00Z</dcterms:created>
  <dcterms:modified xsi:type="dcterms:W3CDTF">2026-04-18T18:08:00Z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546600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