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42E5" w14:textId="0E379FDD" w:rsidR="00566CC1" w:rsidRPr="00B81638" w:rsidRDefault="00566CC1" w:rsidP="0608DE28">
      <w:pPr>
        <w:pStyle w:val="Prrafodelista"/>
        <w:numPr>
          <w:ilvl w:val="0"/>
          <w:numId w:val="36"/>
        </w:num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  <w:r w:rsidRPr="0608DE28">
        <w:rPr>
          <w:rFonts w:ascii="Roboto" w:hAnsi="Roboto" w:cs="Arial"/>
          <w:b/>
          <w:bCs/>
          <w:sz w:val="23"/>
          <w:szCs w:val="23"/>
        </w:rPr>
        <w:t>RETRIBUCIONES</w:t>
      </w:r>
    </w:p>
    <w:p w14:paraId="1F0486E0" w14:textId="52A69538" w:rsidR="00FE53EB" w:rsidRPr="00B81638" w:rsidRDefault="00FE53EB" w:rsidP="0608DE28">
      <w:p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</w:p>
    <w:p w14:paraId="2F4232F0" w14:textId="6D64399F" w:rsidR="00095B6F" w:rsidRPr="00B81638" w:rsidRDefault="00095B6F" w:rsidP="0608DE28">
      <w:p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</w:rPr>
      </w:pPr>
    </w:p>
    <w:p w14:paraId="69A9D87F" w14:textId="45A1AB37" w:rsidR="00A75E81" w:rsidRPr="00B81638" w:rsidRDefault="009733BD" w:rsidP="0608DE28">
      <w:pPr>
        <w:pStyle w:val="Prrafodelista"/>
        <w:numPr>
          <w:ilvl w:val="1"/>
          <w:numId w:val="38"/>
        </w:num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b/>
          <w:bCs/>
        </w:rPr>
      </w:pPr>
      <w:r w:rsidRPr="0608DE28">
        <w:rPr>
          <w:rFonts w:ascii="Roboto" w:hAnsi="Roboto" w:cs="Arial"/>
          <w:b/>
          <w:bCs/>
          <w:sz w:val="23"/>
          <w:szCs w:val="23"/>
        </w:rPr>
        <w:t>RETRIBUCIONES DE LOS ÓRGANOS DE GOBIERNO, ALTOS CARGOS O ASIMILADOS Y TITULARES DE LOS ÓRGANOS SUPERIORES Y DIRECTIVOS</w:t>
      </w:r>
    </w:p>
    <w:p w14:paraId="3524D04D" w14:textId="77777777" w:rsidR="00A75E81" w:rsidRPr="00B81638" w:rsidRDefault="00A75E81" w:rsidP="0608DE28">
      <w:p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</w:p>
    <w:p w14:paraId="5FB0579A" w14:textId="0F7E5316" w:rsidR="00FE53EB" w:rsidRPr="00B81638" w:rsidRDefault="00FE53EB" w:rsidP="0608DE28">
      <w:p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b/>
          <w:bCs/>
        </w:rPr>
      </w:pPr>
      <w:bookmarkStart w:id="0" w:name="_Hlk72864693"/>
      <w:r w:rsidRPr="0608DE28">
        <w:rPr>
          <w:rFonts w:ascii="Roboto" w:hAnsi="Roboto" w:cs="Arial"/>
          <w:b/>
          <w:bCs/>
          <w:sz w:val="23"/>
          <w:szCs w:val="23"/>
        </w:rPr>
        <w:t>5.2.3  Gastos de Representación</w:t>
      </w:r>
      <w:bookmarkEnd w:id="0"/>
    </w:p>
    <w:p w14:paraId="5330683D" w14:textId="77777777" w:rsidR="00CD661A" w:rsidRPr="00B81638" w:rsidRDefault="00CD661A" w:rsidP="0608DE2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highlight w:val="yellow"/>
          <w:lang w:eastAsia="es-ES"/>
        </w:rPr>
      </w:pPr>
    </w:p>
    <w:p w14:paraId="0B61B276" w14:textId="6A25C2AD" w:rsidR="431F66FA" w:rsidRPr="00B81638" w:rsidRDefault="431F66FA" w:rsidP="0608DE28">
      <w:pPr>
        <w:spacing w:after="0" w:line="264" w:lineRule="auto"/>
        <w:jc w:val="both"/>
        <w:rPr>
          <w:rFonts w:ascii="Roboto" w:eastAsia="Roboto" w:hAnsi="Roboto" w:cs="Roboto"/>
        </w:rPr>
      </w:pPr>
      <w:r w:rsidRPr="0608DE28">
        <w:rPr>
          <w:rFonts w:ascii="Roboto" w:eastAsia="Roboto" w:hAnsi="Roboto" w:cs="Roboto"/>
          <w:sz w:val="21"/>
          <w:szCs w:val="21"/>
        </w:rPr>
        <w:t>En el ejercicio 202</w:t>
      </w:r>
      <w:r w:rsidR="2E4786D3" w:rsidRPr="0608DE28">
        <w:rPr>
          <w:rFonts w:ascii="Roboto" w:eastAsia="Roboto" w:hAnsi="Roboto" w:cs="Roboto"/>
          <w:sz w:val="21"/>
          <w:szCs w:val="21"/>
        </w:rPr>
        <w:t>5</w:t>
      </w:r>
      <w:r w:rsidRPr="0608DE28">
        <w:rPr>
          <w:rFonts w:ascii="Roboto" w:eastAsia="Roboto" w:hAnsi="Roboto" w:cs="Roboto"/>
          <w:sz w:val="21"/>
          <w:szCs w:val="21"/>
        </w:rPr>
        <w:t>, no se han producido gastos de representación y no están previstos ni existen obligaciones contraídas al respecto.</w:t>
      </w:r>
    </w:p>
    <w:p w14:paraId="7C679CC3" w14:textId="012FF479" w:rsidR="431F66FA" w:rsidRPr="00B81638" w:rsidRDefault="431F66FA" w:rsidP="0608DE28">
      <w:pPr>
        <w:spacing w:after="0" w:line="264" w:lineRule="auto"/>
        <w:jc w:val="both"/>
        <w:rPr>
          <w:rFonts w:ascii="Roboto" w:eastAsia="Roboto" w:hAnsi="Roboto" w:cs="Roboto"/>
        </w:rPr>
      </w:pPr>
    </w:p>
    <w:p w14:paraId="11B827D0" w14:textId="15A8AD9A" w:rsidR="00355690" w:rsidRPr="00B81638" w:rsidRDefault="00355690" w:rsidP="0608DE28">
      <w:pPr>
        <w:spacing w:after="0" w:line="240" w:lineRule="auto"/>
        <w:jc w:val="both"/>
        <w:rPr>
          <w:rFonts w:ascii="Roboto" w:hAnsi="Roboto" w:cs="Arial"/>
        </w:rPr>
      </w:pPr>
      <w:r w:rsidRPr="0608DE28">
        <w:rPr>
          <w:rStyle w:val="Fuerte"/>
          <w:rFonts w:ascii="Roboto" w:hAnsi="Roboto" w:cs="Arial"/>
          <w:sz w:val="23"/>
          <w:szCs w:val="23"/>
        </w:rPr>
        <w:t>Fecha de Actualización:</w:t>
      </w:r>
      <w:r w:rsidRPr="0608DE28">
        <w:rPr>
          <w:rFonts w:ascii="Roboto" w:hAnsi="Roboto" w:cs="Arial"/>
          <w:sz w:val="23"/>
          <w:szCs w:val="23"/>
        </w:rPr>
        <w:t> </w:t>
      </w:r>
      <w:r w:rsidR="624F6B4D" w:rsidRPr="0608DE28">
        <w:rPr>
          <w:rFonts w:ascii="Roboto" w:hAnsi="Roboto" w:cs="Arial"/>
          <w:sz w:val="23"/>
          <w:szCs w:val="23"/>
        </w:rPr>
        <w:t xml:space="preserve">31 de diciembre </w:t>
      </w:r>
      <w:r w:rsidR="00D452A1" w:rsidRPr="0608DE28">
        <w:rPr>
          <w:rFonts w:ascii="Roboto" w:hAnsi="Roboto" w:cs="Arial"/>
          <w:sz w:val="23"/>
          <w:szCs w:val="23"/>
        </w:rPr>
        <w:t>de 202</w:t>
      </w:r>
      <w:r w:rsidR="66B8306D" w:rsidRPr="0608DE28">
        <w:rPr>
          <w:rFonts w:ascii="Roboto" w:hAnsi="Roboto" w:cs="Arial"/>
          <w:sz w:val="23"/>
          <w:szCs w:val="23"/>
        </w:rPr>
        <w:t>5</w:t>
      </w:r>
    </w:p>
    <w:p w14:paraId="39B80CE3" w14:textId="27D9CFE2" w:rsidR="00355690" w:rsidRPr="00B81638" w:rsidRDefault="00355690" w:rsidP="0608DE28">
      <w:pPr>
        <w:shd w:val="clear" w:color="auto" w:fill="FFFFFF" w:themeFill="background1"/>
        <w:spacing w:after="0" w:line="240" w:lineRule="auto"/>
        <w:rPr>
          <w:rFonts w:ascii="Roboto" w:hAnsi="Roboto"/>
          <w:sz w:val="23"/>
          <w:szCs w:val="23"/>
        </w:rPr>
      </w:pPr>
      <w:r w:rsidRPr="0608DE28">
        <w:rPr>
          <w:rStyle w:val="Fuerte"/>
          <w:rFonts w:ascii="Roboto" w:hAnsi="Roboto" w:cs="Arial"/>
          <w:sz w:val="23"/>
          <w:szCs w:val="23"/>
          <w:shd w:val="clear" w:color="auto" w:fill="FFFFFF"/>
        </w:rPr>
        <w:t>Periodicidad:</w:t>
      </w:r>
      <w:r w:rsidRPr="0608DE28">
        <w:rPr>
          <w:rFonts w:ascii="Roboto" w:hAnsi="Roboto" w:cs="Arial"/>
          <w:sz w:val="23"/>
          <w:szCs w:val="23"/>
          <w:shd w:val="clear" w:color="auto" w:fill="FFFFFF"/>
        </w:rPr>
        <w:t> </w:t>
      </w:r>
      <w:r w:rsidR="00D452A1" w:rsidRPr="0608DE28">
        <w:rPr>
          <w:rFonts w:ascii="Roboto" w:hAnsi="Roboto" w:cs="Arial"/>
          <w:sz w:val="23"/>
          <w:szCs w:val="23"/>
          <w:shd w:val="clear" w:color="auto" w:fill="FFFFFF"/>
        </w:rPr>
        <w:t>anual</w:t>
      </w:r>
      <w:r w:rsidRPr="0608DE28">
        <w:rPr>
          <w:rFonts w:ascii="Roboto" w:hAnsi="Roboto" w:cs="Arial"/>
          <w:sz w:val="23"/>
          <w:szCs w:val="23"/>
          <w:shd w:val="clear" w:color="auto" w:fill="FFFFFF"/>
        </w:rPr>
        <w:t>.</w:t>
      </w:r>
    </w:p>
    <w:p w14:paraId="427E2CA8" w14:textId="7775A626" w:rsidR="0092130B" w:rsidRPr="00B81638" w:rsidRDefault="0092130B" w:rsidP="76D2EB5E">
      <w:pPr>
        <w:shd w:val="clear" w:color="auto" w:fill="FFFFFF" w:themeFill="background1"/>
        <w:spacing w:after="0" w:line="264" w:lineRule="auto"/>
        <w:rPr>
          <w:rFonts w:ascii="Arial" w:hAnsi="Arial" w:cs="Arial"/>
          <w:color w:val="EE0000"/>
        </w:rPr>
      </w:pPr>
    </w:p>
    <w:sectPr w:rsidR="0092130B" w:rsidRPr="00B81638" w:rsidSect="008266D6">
      <w:headerReference w:type="default" r:id="rId11"/>
      <w:footerReference w:type="default" r:id="rId12"/>
      <w:pgSz w:w="11906" w:h="16838"/>
      <w:pgMar w:top="238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E0374" w14:textId="77777777" w:rsidR="00996E6E" w:rsidRDefault="00996E6E" w:rsidP="004F7EA1">
      <w:pPr>
        <w:spacing w:after="0" w:line="240" w:lineRule="auto"/>
      </w:pPr>
      <w:r>
        <w:separator/>
      </w:r>
    </w:p>
  </w:endnote>
  <w:endnote w:type="continuationSeparator" w:id="0">
    <w:p w14:paraId="79E80C40" w14:textId="77777777" w:rsidR="00996E6E" w:rsidRDefault="00996E6E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Pr="00C81D22">
      <w:rPr>
        <w:caps/>
        <w:color w:val="4472C4"/>
      </w:rPr>
      <w:t>2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A4911" w14:textId="77777777" w:rsidR="00996E6E" w:rsidRDefault="00996E6E" w:rsidP="004F7EA1">
      <w:pPr>
        <w:spacing w:after="0" w:line="240" w:lineRule="auto"/>
      </w:pPr>
      <w:r>
        <w:separator/>
      </w:r>
    </w:p>
  </w:footnote>
  <w:footnote w:type="continuationSeparator" w:id="0">
    <w:p w14:paraId="1DE33F44" w14:textId="77777777" w:rsidR="00996E6E" w:rsidRDefault="00996E6E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CFA43D" wp14:editId="207204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2922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22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39D"/>
    <w:multiLevelType w:val="hybridMultilevel"/>
    <w:tmpl w:val="25CC6AC8"/>
    <w:lvl w:ilvl="0" w:tplc="730E52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43E72"/>
    <w:multiLevelType w:val="hybridMultilevel"/>
    <w:tmpl w:val="D95C26E6"/>
    <w:lvl w:ilvl="0" w:tplc="9CAAC19C">
      <w:start w:val="1"/>
      <w:numFmt w:val="bullet"/>
      <w:lvlText w:val="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EB7A46"/>
    <w:multiLevelType w:val="hybridMultilevel"/>
    <w:tmpl w:val="5ED80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141F"/>
    <w:multiLevelType w:val="multilevel"/>
    <w:tmpl w:val="658AFC7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4775C2"/>
    <w:multiLevelType w:val="multilevel"/>
    <w:tmpl w:val="E5F218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2C80B94"/>
    <w:multiLevelType w:val="hybridMultilevel"/>
    <w:tmpl w:val="A802D6FA"/>
    <w:lvl w:ilvl="0" w:tplc="A4C6F304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852F9E"/>
    <w:multiLevelType w:val="multilevel"/>
    <w:tmpl w:val="E76CBE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53B7353"/>
    <w:multiLevelType w:val="multilevel"/>
    <w:tmpl w:val="F0E4EF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E3308E"/>
    <w:multiLevelType w:val="hybridMultilevel"/>
    <w:tmpl w:val="E42E4B9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EF1D33"/>
    <w:multiLevelType w:val="hybridMultilevel"/>
    <w:tmpl w:val="BDCE1862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C2E02"/>
    <w:multiLevelType w:val="hybridMultilevel"/>
    <w:tmpl w:val="A0845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1A5336"/>
    <w:multiLevelType w:val="hybridMultilevel"/>
    <w:tmpl w:val="E9B8CDE2"/>
    <w:lvl w:ilvl="0" w:tplc="620E15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F1D7A68"/>
    <w:multiLevelType w:val="hybridMultilevel"/>
    <w:tmpl w:val="8FC26B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31B38"/>
    <w:multiLevelType w:val="hybridMultilevel"/>
    <w:tmpl w:val="E00269B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54911"/>
    <w:multiLevelType w:val="multilevel"/>
    <w:tmpl w:val="C158E7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88C7183"/>
    <w:multiLevelType w:val="hybridMultilevel"/>
    <w:tmpl w:val="D7740DD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F203AA"/>
    <w:multiLevelType w:val="hybridMultilevel"/>
    <w:tmpl w:val="5A0E42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61B67"/>
    <w:multiLevelType w:val="hybridMultilevel"/>
    <w:tmpl w:val="F0A4746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A0C6B"/>
    <w:multiLevelType w:val="hybridMultilevel"/>
    <w:tmpl w:val="4F66809A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37614"/>
    <w:multiLevelType w:val="hybridMultilevel"/>
    <w:tmpl w:val="405A459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349A9"/>
    <w:multiLevelType w:val="hybridMultilevel"/>
    <w:tmpl w:val="8DE64610"/>
    <w:lvl w:ilvl="0" w:tplc="CE16A49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192D25"/>
    <w:multiLevelType w:val="hybridMultilevel"/>
    <w:tmpl w:val="2EEED8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60F60C75"/>
    <w:multiLevelType w:val="hybridMultilevel"/>
    <w:tmpl w:val="3236BB1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14D18A9"/>
    <w:multiLevelType w:val="hybridMultilevel"/>
    <w:tmpl w:val="765AE202"/>
    <w:lvl w:ilvl="0" w:tplc="A4C6F304">
      <w:start w:val="2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61DD19A9"/>
    <w:multiLevelType w:val="hybridMultilevel"/>
    <w:tmpl w:val="35C42D3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D960E9"/>
    <w:multiLevelType w:val="hybridMultilevel"/>
    <w:tmpl w:val="1BE2ECD0"/>
    <w:lvl w:ilvl="0" w:tplc="040A000F">
      <w:start w:val="1"/>
      <w:numFmt w:val="decimal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73768AC"/>
    <w:multiLevelType w:val="hybridMultilevel"/>
    <w:tmpl w:val="9312BFC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30522"/>
    <w:multiLevelType w:val="hybridMultilevel"/>
    <w:tmpl w:val="4000AE54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C26520"/>
    <w:multiLevelType w:val="hybridMultilevel"/>
    <w:tmpl w:val="C3201CFC"/>
    <w:lvl w:ilvl="0" w:tplc="455E809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A85143"/>
    <w:multiLevelType w:val="hybridMultilevel"/>
    <w:tmpl w:val="9334E028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029AF"/>
    <w:multiLevelType w:val="hybridMultilevel"/>
    <w:tmpl w:val="C8E695F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875D7"/>
    <w:multiLevelType w:val="multilevel"/>
    <w:tmpl w:val="DC9C01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925604A"/>
    <w:multiLevelType w:val="hybridMultilevel"/>
    <w:tmpl w:val="89FAD874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72912"/>
    <w:multiLevelType w:val="hybridMultilevel"/>
    <w:tmpl w:val="99FE458E"/>
    <w:lvl w:ilvl="0" w:tplc="620E1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A137D"/>
    <w:multiLevelType w:val="hybridMultilevel"/>
    <w:tmpl w:val="91AE436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00735">
    <w:abstractNumId w:val="22"/>
  </w:num>
  <w:num w:numId="2" w16cid:durableId="900939647">
    <w:abstractNumId w:val="21"/>
  </w:num>
  <w:num w:numId="3" w16cid:durableId="277956786">
    <w:abstractNumId w:val="24"/>
  </w:num>
  <w:num w:numId="4" w16cid:durableId="1603679843">
    <w:abstractNumId w:val="0"/>
  </w:num>
  <w:num w:numId="5" w16cid:durableId="26568756">
    <w:abstractNumId w:val="36"/>
  </w:num>
  <w:num w:numId="6" w16cid:durableId="114061628">
    <w:abstractNumId w:val="31"/>
  </w:num>
  <w:num w:numId="7" w16cid:durableId="1069351778">
    <w:abstractNumId w:val="11"/>
  </w:num>
  <w:num w:numId="8" w16cid:durableId="1812213995">
    <w:abstractNumId w:val="20"/>
  </w:num>
  <w:num w:numId="9" w16cid:durableId="763306982">
    <w:abstractNumId w:val="3"/>
  </w:num>
  <w:num w:numId="10" w16cid:durableId="1770737591">
    <w:abstractNumId w:val="5"/>
  </w:num>
  <w:num w:numId="11" w16cid:durableId="1075132179">
    <w:abstractNumId w:val="33"/>
  </w:num>
  <w:num w:numId="12" w16cid:durableId="1177579120">
    <w:abstractNumId w:val="16"/>
  </w:num>
  <w:num w:numId="13" w16cid:durableId="1624768931">
    <w:abstractNumId w:val="29"/>
  </w:num>
  <w:num w:numId="14" w16cid:durableId="1841653754">
    <w:abstractNumId w:val="26"/>
  </w:num>
  <w:num w:numId="15" w16cid:durableId="1086028130">
    <w:abstractNumId w:val="12"/>
  </w:num>
  <w:num w:numId="16" w16cid:durableId="803499177">
    <w:abstractNumId w:val="27"/>
  </w:num>
  <w:num w:numId="17" w16cid:durableId="2038266528">
    <w:abstractNumId w:val="30"/>
  </w:num>
  <w:num w:numId="18" w16cid:durableId="1288009356">
    <w:abstractNumId w:val="19"/>
  </w:num>
  <w:num w:numId="19" w16cid:durableId="1927886687">
    <w:abstractNumId w:val="13"/>
  </w:num>
  <w:num w:numId="20" w16cid:durableId="403338219">
    <w:abstractNumId w:val="35"/>
  </w:num>
  <w:num w:numId="21" w16cid:durableId="721097572">
    <w:abstractNumId w:val="8"/>
  </w:num>
  <w:num w:numId="22" w16cid:durableId="2063097893">
    <w:abstractNumId w:val="37"/>
  </w:num>
  <w:num w:numId="23" w16cid:durableId="1981304685">
    <w:abstractNumId w:val="1"/>
  </w:num>
  <w:num w:numId="24" w16cid:durableId="1281718060">
    <w:abstractNumId w:val="25"/>
  </w:num>
  <w:num w:numId="25" w16cid:durableId="836111866">
    <w:abstractNumId w:val="9"/>
  </w:num>
  <w:num w:numId="26" w16cid:durableId="1493642251">
    <w:abstractNumId w:val="32"/>
  </w:num>
  <w:num w:numId="27" w16cid:durableId="648748324">
    <w:abstractNumId w:val="10"/>
  </w:num>
  <w:num w:numId="28" w16cid:durableId="485826402">
    <w:abstractNumId w:val="15"/>
  </w:num>
  <w:num w:numId="29" w16cid:durableId="1213154202">
    <w:abstractNumId w:val="2"/>
  </w:num>
  <w:num w:numId="30" w16cid:durableId="619185401">
    <w:abstractNumId w:val="7"/>
  </w:num>
  <w:num w:numId="31" w16cid:durableId="98376794">
    <w:abstractNumId w:val="14"/>
  </w:num>
  <w:num w:numId="32" w16cid:durableId="1238633902">
    <w:abstractNumId w:val="23"/>
  </w:num>
  <w:num w:numId="33" w16cid:durableId="969440003">
    <w:abstractNumId w:val="17"/>
  </w:num>
  <w:num w:numId="34" w16cid:durableId="1312171227">
    <w:abstractNumId w:val="28"/>
  </w:num>
  <w:num w:numId="35" w16cid:durableId="969358198">
    <w:abstractNumId w:val="18"/>
  </w:num>
  <w:num w:numId="36" w16cid:durableId="1535145896">
    <w:abstractNumId w:val="4"/>
  </w:num>
  <w:num w:numId="37" w16cid:durableId="1860196184">
    <w:abstractNumId w:val="6"/>
  </w:num>
  <w:num w:numId="38" w16cid:durableId="175027132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3D"/>
    <w:rsid w:val="00000347"/>
    <w:rsid w:val="0000352F"/>
    <w:rsid w:val="00010038"/>
    <w:rsid w:val="0001619A"/>
    <w:rsid w:val="00021625"/>
    <w:rsid w:val="000268A0"/>
    <w:rsid w:val="000709B2"/>
    <w:rsid w:val="0008355A"/>
    <w:rsid w:val="00095B6F"/>
    <w:rsid w:val="000A1426"/>
    <w:rsid w:val="000B0F89"/>
    <w:rsid w:val="000C12B9"/>
    <w:rsid w:val="000C5DCB"/>
    <w:rsid w:val="00136B98"/>
    <w:rsid w:val="0016426D"/>
    <w:rsid w:val="00164684"/>
    <w:rsid w:val="001957D4"/>
    <w:rsid w:val="001C54C6"/>
    <w:rsid w:val="001E5829"/>
    <w:rsid w:val="00226C65"/>
    <w:rsid w:val="00241A08"/>
    <w:rsid w:val="00283F12"/>
    <w:rsid w:val="00297006"/>
    <w:rsid w:val="002A4903"/>
    <w:rsid w:val="002D3EC0"/>
    <w:rsid w:val="002E73F1"/>
    <w:rsid w:val="00313E89"/>
    <w:rsid w:val="003168B3"/>
    <w:rsid w:val="00322CD9"/>
    <w:rsid w:val="00323FDA"/>
    <w:rsid w:val="0032654A"/>
    <w:rsid w:val="00331F64"/>
    <w:rsid w:val="00332C0F"/>
    <w:rsid w:val="0034373D"/>
    <w:rsid w:val="00354A8D"/>
    <w:rsid w:val="00355690"/>
    <w:rsid w:val="00365B06"/>
    <w:rsid w:val="0037759C"/>
    <w:rsid w:val="00384479"/>
    <w:rsid w:val="003A2FD1"/>
    <w:rsid w:val="003D468D"/>
    <w:rsid w:val="00485B86"/>
    <w:rsid w:val="004B34E6"/>
    <w:rsid w:val="004B553B"/>
    <w:rsid w:val="004C1EDC"/>
    <w:rsid w:val="004D07E9"/>
    <w:rsid w:val="004E2332"/>
    <w:rsid w:val="004E4CFF"/>
    <w:rsid w:val="004F7EA1"/>
    <w:rsid w:val="005155E5"/>
    <w:rsid w:val="00536B5D"/>
    <w:rsid w:val="005457A6"/>
    <w:rsid w:val="00550866"/>
    <w:rsid w:val="00566CC1"/>
    <w:rsid w:val="00587A0C"/>
    <w:rsid w:val="00587A17"/>
    <w:rsid w:val="005A251A"/>
    <w:rsid w:val="005E16CC"/>
    <w:rsid w:val="005E7E08"/>
    <w:rsid w:val="005F4279"/>
    <w:rsid w:val="00644AEF"/>
    <w:rsid w:val="00645A0D"/>
    <w:rsid w:val="00646E34"/>
    <w:rsid w:val="006771EA"/>
    <w:rsid w:val="006974AB"/>
    <w:rsid w:val="006C6952"/>
    <w:rsid w:val="006E1A37"/>
    <w:rsid w:val="0071035A"/>
    <w:rsid w:val="00711F10"/>
    <w:rsid w:val="007209E8"/>
    <w:rsid w:val="00727334"/>
    <w:rsid w:val="00757684"/>
    <w:rsid w:val="0077493D"/>
    <w:rsid w:val="007A340C"/>
    <w:rsid w:val="007C511A"/>
    <w:rsid w:val="007D5345"/>
    <w:rsid w:val="007F5C5F"/>
    <w:rsid w:val="00810B12"/>
    <w:rsid w:val="00816B24"/>
    <w:rsid w:val="00820646"/>
    <w:rsid w:val="008266D6"/>
    <w:rsid w:val="00831D5B"/>
    <w:rsid w:val="00847E86"/>
    <w:rsid w:val="008A0962"/>
    <w:rsid w:val="008A5169"/>
    <w:rsid w:val="008B0A62"/>
    <w:rsid w:val="008C3F9F"/>
    <w:rsid w:val="008D5F28"/>
    <w:rsid w:val="008D71BC"/>
    <w:rsid w:val="008E7CD5"/>
    <w:rsid w:val="0092130B"/>
    <w:rsid w:val="0092769F"/>
    <w:rsid w:val="009733BD"/>
    <w:rsid w:val="0098552B"/>
    <w:rsid w:val="00996E6E"/>
    <w:rsid w:val="009C6728"/>
    <w:rsid w:val="00A02418"/>
    <w:rsid w:val="00A07788"/>
    <w:rsid w:val="00A2523E"/>
    <w:rsid w:val="00A4581B"/>
    <w:rsid w:val="00A64D14"/>
    <w:rsid w:val="00A75E81"/>
    <w:rsid w:val="00AA7E5A"/>
    <w:rsid w:val="00AE6638"/>
    <w:rsid w:val="00B6106B"/>
    <w:rsid w:val="00B63310"/>
    <w:rsid w:val="00B6638D"/>
    <w:rsid w:val="00B72021"/>
    <w:rsid w:val="00B81638"/>
    <w:rsid w:val="00B85D6E"/>
    <w:rsid w:val="00BC06CF"/>
    <w:rsid w:val="00BD073D"/>
    <w:rsid w:val="00BD6BEA"/>
    <w:rsid w:val="00BE3001"/>
    <w:rsid w:val="00BE5924"/>
    <w:rsid w:val="00BE6ED2"/>
    <w:rsid w:val="00BF1B3D"/>
    <w:rsid w:val="00C5254B"/>
    <w:rsid w:val="00C5770B"/>
    <w:rsid w:val="00C73B11"/>
    <w:rsid w:val="00C81D22"/>
    <w:rsid w:val="00C85E9C"/>
    <w:rsid w:val="00CB0FAB"/>
    <w:rsid w:val="00CC31F2"/>
    <w:rsid w:val="00CD661A"/>
    <w:rsid w:val="00D26B5E"/>
    <w:rsid w:val="00D452A1"/>
    <w:rsid w:val="00D710C7"/>
    <w:rsid w:val="00DB0A31"/>
    <w:rsid w:val="00E0199E"/>
    <w:rsid w:val="00E0221D"/>
    <w:rsid w:val="00E409B6"/>
    <w:rsid w:val="00E458E9"/>
    <w:rsid w:val="00E8435D"/>
    <w:rsid w:val="00ED4997"/>
    <w:rsid w:val="00EF4D3E"/>
    <w:rsid w:val="00F076FD"/>
    <w:rsid w:val="00F31522"/>
    <w:rsid w:val="00F84B8E"/>
    <w:rsid w:val="00F91A02"/>
    <w:rsid w:val="00FB00A8"/>
    <w:rsid w:val="00FC2402"/>
    <w:rsid w:val="00FE53EB"/>
    <w:rsid w:val="00FF2E51"/>
    <w:rsid w:val="0608DE28"/>
    <w:rsid w:val="0D3C63CA"/>
    <w:rsid w:val="14844CCE"/>
    <w:rsid w:val="2E4786D3"/>
    <w:rsid w:val="431F66FA"/>
    <w:rsid w:val="570A5711"/>
    <w:rsid w:val="624F6B4D"/>
    <w:rsid w:val="66B8306D"/>
    <w:rsid w:val="6CECEB57"/>
    <w:rsid w:val="76D2E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CC1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link w:val="Ttulo4Car"/>
    <w:uiPriority w:val="9"/>
    <w:qFormat/>
    <w:rsid w:val="007273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727334"/>
    <w:rPr>
      <w:rFonts w:ascii="Times New Roman" w:eastAsia="Times New Roman" w:hAnsi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85B8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85B8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13E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3E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3E89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3E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3E8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1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1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BC82903EC53C4A89794FC6F22114FC" ma:contentTypeVersion="16" ma:contentTypeDescription="Crear nuevo documento." ma:contentTypeScope="" ma:versionID="5ae8a00d4f18fb38f5a61337afb21ce6">
  <xsd:schema xmlns:xsd="http://www.w3.org/2001/XMLSchema" xmlns:xs="http://www.w3.org/2001/XMLSchema" xmlns:p="http://schemas.microsoft.com/office/2006/metadata/properties" xmlns:ns2="8a5acc86-1253-41e0-a67a-1f4bd2edde1c" xmlns:ns3="dbd7ac1d-b2be-4f8a-8da2-b7d17bf695eb" targetNamespace="http://schemas.microsoft.com/office/2006/metadata/properties" ma:root="true" ma:fieldsID="6f41aae63b7f10fb75498482358b5c62" ns2:_="" ns3:_="">
    <xsd:import namespace="8a5acc86-1253-41e0-a67a-1f4bd2edde1c"/>
    <xsd:import namespace="dbd7ac1d-b2be-4f8a-8da2-b7d17bf69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stado" minOccurs="0"/>
                <xsd:element ref="ns2:Transparenci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acc86-1253-41e0-a67a-1f4bd2edd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stado" ma:index="10" nillable="true" ma:displayName="Estado" ma:description="Estado del documento" ma:format="Dropdown" ma:internalName="Estado">
      <xsd:simpleType>
        <xsd:restriction base="dms:Choice">
          <xsd:enumeration value="Edición"/>
          <xsd:enumeration value="Listo"/>
          <xsd:enumeration value="Pendiente Aprobación"/>
          <xsd:enumeration value="Pendiente Corrección"/>
        </xsd:restriction>
      </xsd:simpleType>
    </xsd:element>
    <xsd:element name="Transparencia" ma:index="11" nillable="true" ma:displayName="Transparencia" ma:default="0" ma:description="Documento usado por transparencia" ma:format="Dropdown" ma:internalName="Transparencia">
      <xsd:simpleType>
        <xsd:restriction base="dms:Boolea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1f0b92e9-9549-427a-acb8-4daa796068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7ac1d-b2be-4f8a-8da2-b7d17bf695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81943c-cf44-4959-ac83-0812dadee4db}" ma:internalName="TaxCatchAll" ma:showField="CatchAllData" ma:web="dbd7ac1d-b2be-4f8a-8da2-b7d17bf69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d7ac1d-b2be-4f8a-8da2-b7d17bf695eb" xsi:nil="true"/>
    <lcf76f155ced4ddcb4097134ff3c332f xmlns="8a5acc86-1253-41e0-a67a-1f4bd2edde1c">
      <Terms xmlns="http://schemas.microsoft.com/office/infopath/2007/PartnerControls"/>
    </lcf76f155ced4ddcb4097134ff3c332f>
    <Estado xmlns="8a5acc86-1253-41e0-a67a-1f4bd2edde1c" xsi:nil="true"/>
    <Transparencia xmlns="8a5acc86-1253-41e0-a67a-1f4bd2edde1c">false</Transparencia>
  </documentManagement>
</p:properties>
</file>

<file path=customXml/itemProps1.xml><?xml version="1.0" encoding="utf-8"?>
<ds:datastoreItem xmlns:ds="http://schemas.openxmlformats.org/officeDocument/2006/customXml" ds:itemID="{AA0EB8A4-2AB6-41FA-B942-FE19E341FA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D3DD05-3111-475B-8915-9E0838E24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acc86-1253-41e0-a67a-1f4bd2edde1c"/>
    <ds:schemaRef ds:uri="dbd7ac1d-b2be-4f8a-8da2-b7d17bf69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6FAF5-3E14-47E7-82FF-D7F78F0FBD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A7AA82-2546-40D8-8AA3-F42D00626677}">
  <ds:schemaRefs>
    <ds:schemaRef ds:uri="http://schemas.microsoft.com/office/2006/metadata/properties"/>
    <ds:schemaRef ds:uri="http://schemas.microsoft.com/office/infopath/2007/PartnerControls"/>
    <ds:schemaRef ds:uri="dbd7ac1d-b2be-4f8a-8da2-b7d17bf695eb"/>
    <ds:schemaRef ds:uri="8a5acc86-1253-41e0-a67a-1f4bd2edde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0</TotalTime>
  <Pages>1</Pages>
  <Words>57</Words>
  <Characters>319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2</cp:revision>
  <cp:lastPrinted>2021-11-04T13:30:00Z</cp:lastPrinted>
  <dcterms:created xsi:type="dcterms:W3CDTF">2026-04-18T18:04:00Z</dcterms:created>
  <dcterms:modified xsi:type="dcterms:W3CDTF">2026-04-18T18:04:00Z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0x01010072BC82903EC53C4A89794FC6F22114FC</vt:lpwstr>
  </property>
  <property fmtid="{D5CDD505-2E9C-101B-9397-08002B2CF9AE}" pid="3" name="Order">
    <vt:r8>546400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