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77AD" w14:textId="77777777" w:rsidR="00C735F9" w:rsidRDefault="00C735F9" w:rsidP="00C735F9">
      <w:pPr>
        <w:jc w:val="both"/>
        <w:rPr>
          <w:b/>
          <w:bCs/>
        </w:rPr>
      </w:pPr>
    </w:p>
    <w:p w14:paraId="7A22C025" w14:textId="48628BD7" w:rsidR="00C735F9" w:rsidRDefault="00C735F9" w:rsidP="00C735F9">
      <w:pPr>
        <w:jc w:val="both"/>
        <w:rPr>
          <w:b/>
          <w:bCs/>
        </w:rPr>
      </w:pPr>
      <w:r>
        <w:rPr>
          <w:b/>
          <w:bCs/>
        </w:rPr>
        <w:t>2.</w:t>
      </w:r>
      <w:r w:rsidR="006059DA">
        <w:rPr>
          <w:b/>
          <w:bCs/>
        </w:rPr>
        <w:t>1.</w:t>
      </w:r>
      <w:r>
        <w:rPr>
          <w:b/>
          <w:bCs/>
        </w:rPr>
        <w:t>2. ORGANO DE GOBIERNO, COMPOSICIÓN Y TITULARES CON SUS DATOS DE CONTACTO:</w:t>
      </w:r>
    </w:p>
    <w:p w14:paraId="55433C48" w14:textId="1BDFF766" w:rsidR="00C735F9" w:rsidRPr="00727910" w:rsidRDefault="00C735F9" w:rsidP="00C735F9">
      <w:pPr>
        <w:jc w:val="both"/>
        <w:rPr>
          <w:b/>
          <w:bCs/>
        </w:rPr>
      </w:pPr>
      <w:r w:rsidRPr="00727910">
        <w:rPr>
          <w:b/>
          <w:bCs/>
        </w:rPr>
        <w:t>1.- Ilmo. Sr. Francisco Gaspar Candil González</w:t>
      </w:r>
      <w:r>
        <w:rPr>
          <w:b/>
          <w:bCs/>
        </w:rPr>
        <w:t xml:space="preserve">- </w:t>
      </w:r>
      <w:r w:rsidRPr="00727910">
        <w:rPr>
          <w:b/>
          <w:bCs/>
        </w:rPr>
        <w:t>Viceconsejería de Bienestar Social, Igualdad, Juventud, Infancia y Familias</w:t>
      </w:r>
    </w:p>
    <w:p w14:paraId="0F6C6D4D" w14:textId="77777777" w:rsidR="00C735F9" w:rsidRDefault="00C735F9" w:rsidP="00C735F9">
      <w:pPr>
        <w:jc w:val="both"/>
        <w:rPr>
          <w:b/>
          <w:bCs/>
        </w:rPr>
      </w:pPr>
      <w:r w:rsidRPr="00727910">
        <w:rPr>
          <w:b/>
          <w:bCs/>
        </w:rPr>
        <w:t>D</w:t>
      </w:r>
      <w:r>
        <w:rPr>
          <w:b/>
          <w:bCs/>
        </w:rPr>
        <w:t>atos de Referencia de Contacto</w:t>
      </w:r>
    </w:p>
    <w:p w14:paraId="4DA9DFF7" w14:textId="77777777" w:rsidR="00C735F9" w:rsidRPr="00727910" w:rsidRDefault="00C735F9" w:rsidP="00C735F9">
      <w:pPr>
        <w:spacing w:after="0"/>
        <w:jc w:val="both"/>
        <w:rPr>
          <w:b/>
          <w:bCs/>
        </w:rPr>
      </w:pPr>
      <w:r w:rsidRPr="00727910">
        <w:rPr>
          <w:i/>
          <w:iCs/>
        </w:rPr>
        <w:t>C/ Carlos J.R. Hamilton, n.14 Edf.</w:t>
      </w:r>
      <w:r>
        <w:rPr>
          <w:i/>
          <w:iCs/>
        </w:rPr>
        <w:t xml:space="preserve"> </w:t>
      </w:r>
      <w:r w:rsidRPr="00727910">
        <w:rPr>
          <w:i/>
          <w:iCs/>
        </w:rPr>
        <w:t xml:space="preserve"> Mabell</w:t>
      </w:r>
      <w:r>
        <w:rPr>
          <w:b/>
          <w:bCs/>
        </w:rPr>
        <w:t xml:space="preserve"> </w:t>
      </w:r>
      <w:r w:rsidRPr="00727910">
        <w:rPr>
          <w:i/>
          <w:iCs/>
        </w:rPr>
        <w:t>38071 Santa Cruz de Tenerife</w:t>
      </w:r>
      <w:r>
        <w:rPr>
          <w:i/>
          <w:iCs/>
        </w:rPr>
        <w:t>;</w:t>
      </w:r>
    </w:p>
    <w:p w14:paraId="0901DB07" w14:textId="77777777" w:rsidR="00C735F9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>Teléfono: 928 11 57 64/ 65</w:t>
      </w:r>
    </w:p>
    <w:p w14:paraId="273C5C48" w14:textId="77777777" w:rsidR="00C735F9" w:rsidRPr="00727910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>C/ Prof. Agustín Millares Carló, n.18 Edf. Servicios Múltiples II Planta 6ª</w:t>
      </w:r>
      <w:r>
        <w:rPr>
          <w:i/>
          <w:iCs/>
        </w:rPr>
        <w:t xml:space="preserve"> </w:t>
      </w:r>
      <w:r w:rsidRPr="00727910">
        <w:rPr>
          <w:i/>
          <w:iCs/>
        </w:rPr>
        <w:t>35071 Las Palmas de Gran Canaria</w:t>
      </w:r>
    </w:p>
    <w:p w14:paraId="51AD0D99" w14:textId="77777777" w:rsidR="00C735F9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 xml:space="preserve">Teléfono: 928 11 57 64/ 65 </w:t>
      </w:r>
    </w:p>
    <w:p w14:paraId="76EF7F72" w14:textId="77777777" w:rsidR="00C735F9" w:rsidRDefault="00C735F9" w:rsidP="00C735F9">
      <w:pPr>
        <w:spacing w:after="0"/>
        <w:jc w:val="both"/>
        <w:rPr>
          <w:i/>
          <w:iCs/>
        </w:rPr>
      </w:pPr>
      <w:r>
        <w:rPr>
          <w:i/>
          <w:iCs/>
        </w:rPr>
        <w:t xml:space="preserve">Agenda </w:t>
      </w:r>
      <w:hyperlink r:id="rId7" w:history="1">
        <w:r w:rsidRPr="00727910">
          <w:rPr>
            <w:rStyle w:val="Hipervnculo"/>
            <w:i/>
            <w:iCs/>
          </w:rPr>
          <w:t>Consejería de Bienestar Social, Igualdad, Juventud, Infancia y Familias - Agenda</w:t>
        </w:r>
      </w:hyperlink>
    </w:p>
    <w:p w14:paraId="5CF92296" w14:textId="77777777" w:rsidR="00C735F9" w:rsidRDefault="00C735F9" w:rsidP="00C735F9">
      <w:pPr>
        <w:spacing w:after="0"/>
        <w:jc w:val="both"/>
        <w:rPr>
          <w:i/>
          <w:iCs/>
        </w:rPr>
      </w:pPr>
      <w:r>
        <w:rPr>
          <w:i/>
          <w:iCs/>
        </w:rPr>
        <w:t xml:space="preserve">e-mail: </w:t>
      </w:r>
      <w:hyperlink r:id="rId8" w:history="1">
        <w:r w:rsidRPr="00F90AAC">
          <w:rPr>
            <w:rStyle w:val="Hipervnculo"/>
            <w:i/>
            <w:iCs/>
          </w:rPr>
          <w:t>vcbs.bsijif@gobiernodecanarias.org</w:t>
        </w:r>
      </w:hyperlink>
    </w:p>
    <w:p w14:paraId="5CB0BD2A" w14:textId="77777777" w:rsidR="00C735F9" w:rsidRPr="00727910" w:rsidRDefault="00C735F9" w:rsidP="00C735F9">
      <w:pPr>
        <w:spacing w:after="0"/>
        <w:jc w:val="both"/>
        <w:rPr>
          <w:i/>
          <w:iCs/>
        </w:rPr>
      </w:pPr>
    </w:p>
    <w:p w14:paraId="0355EAF3" w14:textId="77777777" w:rsidR="00C735F9" w:rsidRPr="00727910" w:rsidRDefault="00C735F9" w:rsidP="00C735F9">
      <w:pPr>
        <w:jc w:val="both"/>
        <w:rPr>
          <w:b/>
          <w:bCs/>
        </w:rPr>
      </w:pPr>
      <w:r w:rsidRPr="00727910">
        <w:rPr>
          <w:b/>
          <w:bCs/>
        </w:rPr>
        <w:t>2.- Doña Elizabet Santana González</w:t>
      </w:r>
      <w:r>
        <w:rPr>
          <w:b/>
          <w:bCs/>
        </w:rPr>
        <w:t>-</w:t>
      </w:r>
      <w:r w:rsidRPr="00727910">
        <w:rPr>
          <w:b/>
          <w:bCs/>
        </w:rPr>
        <w:t>Directora General de Servicios Sociales e Inmigración</w:t>
      </w:r>
    </w:p>
    <w:p w14:paraId="122314F7" w14:textId="77777777" w:rsidR="00C735F9" w:rsidRDefault="00C735F9" w:rsidP="00C735F9">
      <w:pPr>
        <w:jc w:val="both"/>
        <w:rPr>
          <w:b/>
          <w:bCs/>
        </w:rPr>
      </w:pPr>
      <w:r w:rsidRPr="00727910">
        <w:rPr>
          <w:b/>
          <w:bCs/>
        </w:rPr>
        <w:t>D</w:t>
      </w:r>
      <w:r>
        <w:rPr>
          <w:b/>
          <w:bCs/>
        </w:rPr>
        <w:t>atos de Referencia de Contacto</w:t>
      </w:r>
    </w:p>
    <w:p w14:paraId="66E81368" w14:textId="77777777" w:rsidR="00C735F9" w:rsidRPr="00727910" w:rsidRDefault="00C735F9" w:rsidP="00C735F9">
      <w:pPr>
        <w:spacing w:after="0"/>
        <w:jc w:val="both"/>
        <w:rPr>
          <w:b/>
          <w:bCs/>
        </w:rPr>
      </w:pPr>
      <w:r w:rsidRPr="00727910">
        <w:rPr>
          <w:i/>
          <w:iCs/>
        </w:rPr>
        <w:t>C/ Carlos J.R. Hamilton, n.14 Edf.</w:t>
      </w:r>
      <w:r>
        <w:rPr>
          <w:i/>
          <w:iCs/>
        </w:rPr>
        <w:t xml:space="preserve"> </w:t>
      </w:r>
      <w:r w:rsidRPr="00727910">
        <w:rPr>
          <w:i/>
          <w:iCs/>
        </w:rPr>
        <w:t xml:space="preserve"> Mabell</w:t>
      </w:r>
      <w:r>
        <w:rPr>
          <w:b/>
          <w:bCs/>
        </w:rPr>
        <w:t xml:space="preserve"> </w:t>
      </w:r>
      <w:r w:rsidRPr="00727910">
        <w:rPr>
          <w:i/>
          <w:iCs/>
        </w:rPr>
        <w:t>38071 Santa Cruz de Tenerife</w:t>
      </w:r>
      <w:r>
        <w:rPr>
          <w:i/>
          <w:iCs/>
        </w:rPr>
        <w:t>;</w:t>
      </w:r>
    </w:p>
    <w:p w14:paraId="703D6827" w14:textId="77777777" w:rsidR="00C735F9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>Teléfono: 928 11 57 64/ 65</w:t>
      </w:r>
    </w:p>
    <w:p w14:paraId="7ED1852B" w14:textId="77777777" w:rsidR="00C735F9" w:rsidRPr="00727910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>C/ Prof. Agustín Millares Carló, n.18 Edf. Servicios Múltiples II Planta 6ª</w:t>
      </w:r>
      <w:r>
        <w:rPr>
          <w:i/>
          <w:iCs/>
        </w:rPr>
        <w:t xml:space="preserve"> </w:t>
      </w:r>
      <w:r w:rsidRPr="00727910">
        <w:rPr>
          <w:i/>
          <w:iCs/>
        </w:rPr>
        <w:t>35071 Las Palmas de Gran Canaria</w:t>
      </w:r>
    </w:p>
    <w:p w14:paraId="46EEBD21" w14:textId="77777777" w:rsidR="00C735F9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 xml:space="preserve">Teléfono: 928 11 57 64/ 65 </w:t>
      </w:r>
    </w:p>
    <w:p w14:paraId="4FDA743A" w14:textId="77777777" w:rsidR="00C735F9" w:rsidRDefault="00C735F9" w:rsidP="00C735F9">
      <w:pPr>
        <w:spacing w:after="0"/>
        <w:jc w:val="both"/>
        <w:rPr>
          <w:i/>
          <w:iCs/>
        </w:rPr>
      </w:pPr>
      <w:r>
        <w:rPr>
          <w:i/>
          <w:iCs/>
        </w:rPr>
        <w:t xml:space="preserve">Agenda </w:t>
      </w:r>
      <w:hyperlink r:id="rId9" w:history="1">
        <w:r w:rsidRPr="00727910">
          <w:rPr>
            <w:rStyle w:val="Hipervnculo"/>
            <w:i/>
            <w:iCs/>
          </w:rPr>
          <w:t>Consejería de Bienestar Social, Igualdad, Juventud, Infancia y Familias - Agenda</w:t>
        </w:r>
      </w:hyperlink>
    </w:p>
    <w:p w14:paraId="0AA9BBBA" w14:textId="77777777" w:rsidR="00C735F9" w:rsidRDefault="00C735F9" w:rsidP="00C735F9">
      <w:pPr>
        <w:spacing w:after="0"/>
        <w:jc w:val="both"/>
        <w:rPr>
          <w:i/>
          <w:iCs/>
        </w:rPr>
      </w:pPr>
      <w:r>
        <w:rPr>
          <w:i/>
          <w:iCs/>
        </w:rPr>
        <w:t xml:space="preserve">e-mail: </w:t>
      </w:r>
      <w:hyperlink r:id="rId10" w:history="1">
        <w:r w:rsidRPr="00F90AAC">
          <w:rPr>
            <w:rStyle w:val="Hipervnculo"/>
            <w:i/>
            <w:iCs/>
          </w:rPr>
          <w:t>direccion.serviciossociales@gobiernodecanarias.org</w:t>
        </w:r>
      </w:hyperlink>
    </w:p>
    <w:p w14:paraId="2C937C34" w14:textId="77777777" w:rsidR="00C735F9" w:rsidRPr="00727910" w:rsidRDefault="00C735F9" w:rsidP="00C735F9">
      <w:pPr>
        <w:spacing w:after="0"/>
        <w:jc w:val="both"/>
        <w:rPr>
          <w:i/>
          <w:iCs/>
        </w:rPr>
      </w:pPr>
    </w:p>
    <w:p w14:paraId="3110A21F" w14:textId="77777777" w:rsidR="00C735F9" w:rsidRPr="00727910" w:rsidRDefault="00C735F9" w:rsidP="00C735F9">
      <w:pPr>
        <w:jc w:val="both"/>
        <w:rPr>
          <w:b/>
          <w:bCs/>
        </w:rPr>
      </w:pPr>
      <w:r w:rsidRPr="00727910">
        <w:rPr>
          <w:b/>
          <w:bCs/>
        </w:rPr>
        <w:t>3.- Ilma. Sra. Concepción Ramírez Cuélliga</w:t>
      </w:r>
      <w:r>
        <w:rPr>
          <w:b/>
          <w:bCs/>
        </w:rPr>
        <w:t>-</w:t>
      </w:r>
      <w:r w:rsidRPr="00727910">
        <w:rPr>
          <w:b/>
          <w:bCs/>
        </w:rPr>
        <w:t>Direc</w:t>
      </w:r>
      <w:r>
        <w:rPr>
          <w:b/>
          <w:bCs/>
        </w:rPr>
        <w:t>tora</w:t>
      </w:r>
      <w:r w:rsidRPr="00727910">
        <w:rPr>
          <w:b/>
          <w:bCs/>
        </w:rPr>
        <w:t xml:space="preserve"> General de Dependencia</w:t>
      </w:r>
    </w:p>
    <w:p w14:paraId="662840D2" w14:textId="77777777" w:rsidR="00C735F9" w:rsidRDefault="00C735F9" w:rsidP="00C735F9">
      <w:pPr>
        <w:jc w:val="both"/>
        <w:rPr>
          <w:b/>
          <w:bCs/>
        </w:rPr>
      </w:pPr>
      <w:r w:rsidRPr="00727910">
        <w:rPr>
          <w:b/>
          <w:bCs/>
        </w:rPr>
        <w:t>D</w:t>
      </w:r>
      <w:r>
        <w:rPr>
          <w:b/>
          <w:bCs/>
        </w:rPr>
        <w:t>atos de Referencia de Contacto</w:t>
      </w:r>
    </w:p>
    <w:p w14:paraId="314BB605" w14:textId="77777777" w:rsidR="00C735F9" w:rsidRPr="00727910" w:rsidRDefault="00C735F9" w:rsidP="00C735F9">
      <w:pPr>
        <w:spacing w:after="0"/>
        <w:jc w:val="both"/>
        <w:rPr>
          <w:b/>
          <w:bCs/>
        </w:rPr>
      </w:pPr>
      <w:r w:rsidRPr="00727910">
        <w:rPr>
          <w:i/>
          <w:iCs/>
        </w:rPr>
        <w:t>C/ Carlos J.R. Hamilton, n.14 Edf.</w:t>
      </w:r>
      <w:r>
        <w:rPr>
          <w:i/>
          <w:iCs/>
        </w:rPr>
        <w:t xml:space="preserve"> </w:t>
      </w:r>
      <w:r w:rsidRPr="00727910">
        <w:rPr>
          <w:i/>
          <w:iCs/>
        </w:rPr>
        <w:t xml:space="preserve"> Mabell</w:t>
      </w:r>
      <w:r>
        <w:rPr>
          <w:b/>
          <w:bCs/>
        </w:rPr>
        <w:t xml:space="preserve"> </w:t>
      </w:r>
      <w:r w:rsidRPr="00727910">
        <w:rPr>
          <w:i/>
          <w:iCs/>
        </w:rPr>
        <w:t>38071 Santa Cruz de Tenerife</w:t>
      </w:r>
      <w:r>
        <w:rPr>
          <w:i/>
          <w:iCs/>
        </w:rPr>
        <w:t>;</w:t>
      </w:r>
    </w:p>
    <w:p w14:paraId="4092AFB7" w14:textId="77777777" w:rsidR="00C735F9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>Teléfono: 928 11 57 64/ 65</w:t>
      </w:r>
    </w:p>
    <w:p w14:paraId="566BC769" w14:textId="77777777" w:rsidR="00C735F9" w:rsidRPr="00727910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>C/ Prof. Agustín Millares Carló, n.18 Edf. Servicios Múltiples II Planta 6ª</w:t>
      </w:r>
      <w:r>
        <w:rPr>
          <w:i/>
          <w:iCs/>
        </w:rPr>
        <w:t xml:space="preserve"> </w:t>
      </w:r>
      <w:r w:rsidRPr="00727910">
        <w:rPr>
          <w:i/>
          <w:iCs/>
        </w:rPr>
        <w:t>35071 Las Palmas de Gran Canaria</w:t>
      </w:r>
    </w:p>
    <w:p w14:paraId="7FCDEF5E" w14:textId="77777777" w:rsidR="00C735F9" w:rsidRPr="00727910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 xml:space="preserve">Teléfono: 928 11 57 64/ 65 </w:t>
      </w:r>
    </w:p>
    <w:p w14:paraId="1A64DC64" w14:textId="77777777" w:rsidR="00C735F9" w:rsidRPr="00727910" w:rsidRDefault="00C735F9" w:rsidP="00C735F9">
      <w:pPr>
        <w:spacing w:after="0"/>
        <w:jc w:val="both"/>
        <w:rPr>
          <w:i/>
          <w:iCs/>
        </w:rPr>
      </w:pPr>
      <w:r>
        <w:rPr>
          <w:i/>
          <w:iCs/>
        </w:rPr>
        <w:t xml:space="preserve">Agenda </w:t>
      </w:r>
      <w:hyperlink r:id="rId11" w:history="1">
        <w:r w:rsidRPr="00727910">
          <w:rPr>
            <w:rStyle w:val="Hipervnculo"/>
            <w:i/>
            <w:iCs/>
          </w:rPr>
          <w:t>Consejería de Bienestar Social, Igualdad, Juventud, Infancia y Familias - Agenda</w:t>
        </w:r>
      </w:hyperlink>
    </w:p>
    <w:p w14:paraId="2A67A9E4" w14:textId="77777777" w:rsidR="00C735F9" w:rsidRPr="00167040" w:rsidRDefault="00C735F9" w:rsidP="00C735F9">
      <w:pPr>
        <w:jc w:val="both"/>
      </w:pPr>
      <w:r w:rsidRPr="00167040">
        <w:t>e-mail: dependencia@gobiernodecanarias.org</w:t>
      </w:r>
    </w:p>
    <w:p w14:paraId="65ED6731" w14:textId="77777777" w:rsidR="00C735F9" w:rsidRPr="00727910" w:rsidRDefault="00C735F9" w:rsidP="00C735F9">
      <w:pPr>
        <w:jc w:val="both"/>
        <w:rPr>
          <w:b/>
          <w:bCs/>
        </w:rPr>
      </w:pPr>
      <w:r w:rsidRPr="00727910">
        <w:rPr>
          <w:b/>
          <w:bCs/>
        </w:rPr>
        <w:t>4.- Ilma. Sra. Doña Dulce María Gutiérrez González. Directora General de Discapacidad.</w:t>
      </w:r>
    </w:p>
    <w:p w14:paraId="5F9CBB0F" w14:textId="77777777" w:rsidR="00C735F9" w:rsidRDefault="00C735F9" w:rsidP="00C735F9">
      <w:pPr>
        <w:jc w:val="both"/>
        <w:rPr>
          <w:b/>
          <w:bCs/>
        </w:rPr>
      </w:pPr>
      <w:r w:rsidRPr="00727910">
        <w:rPr>
          <w:b/>
          <w:bCs/>
        </w:rPr>
        <w:t>D</w:t>
      </w:r>
      <w:r>
        <w:rPr>
          <w:b/>
          <w:bCs/>
        </w:rPr>
        <w:t>atos de Referencia de Contacto</w:t>
      </w:r>
    </w:p>
    <w:p w14:paraId="1AC11CBF" w14:textId="77777777" w:rsidR="00C735F9" w:rsidRPr="00727910" w:rsidRDefault="00C735F9" w:rsidP="00C735F9">
      <w:pPr>
        <w:spacing w:after="0"/>
        <w:jc w:val="both"/>
        <w:rPr>
          <w:b/>
          <w:bCs/>
        </w:rPr>
      </w:pPr>
      <w:r w:rsidRPr="00727910">
        <w:rPr>
          <w:i/>
          <w:iCs/>
        </w:rPr>
        <w:t>C/ Carlos J.R. Hamilton, n.14 Edf.</w:t>
      </w:r>
      <w:r>
        <w:rPr>
          <w:i/>
          <w:iCs/>
        </w:rPr>
        <w:t xml:space="preserve"> </w:t>
      </w:r>
      <w:r w:rsidRPr="00727910">
        <w:rPr>
          <w:i/>
          <w:iCs/>
        </w:rPr>
        <w:t xml:space="preserve"> Mabell</w:t>
      </w:r>
      <w:r>
        <w:rPr>
          <w:b/>
          <w:bCs/>
        </w:rPr>
        <w:t xml:space="preserve"> </w:t>
      </w:r>
      <w:r w:rsidRPr="00727910">
        <w:rPr>
          <w:i/>
          <w:iCs/>
        </w:rPr>
        <w:t>38071 Santa Cruz de Tenerife</w:t>
      </w:r>
      <w:r>
        <w:rPr>
          <w:i/>
          <w:iCs/>
        </w:rPr>
        <w:t>;</w:t>
      </w:r>
    </w:p>
    <w:p w14:paraId="7D788D3F" w14:textId="77777777" w:rsidR="00C735F9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>Teléfono: 928 11 57 64/ 65</w:t>
      </w:r>
    </w:p>
    <w:p w14:paraId="14CF9D21" w14:textId="2E6AA790" w:rsidR="00C735F9" w:rsidRPr="00727910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 xml:space="preserve">C/ Prof. Agustín Millares Carló, </w:t>
      </w:r>
      <w:r w:rsidRPr="00727910">
        <w:rPr>
          <w:i/>
          <w:iCs/>
        </w:rPr>
        <w:t>n.18 Edf</w:t>
      </w:r>
      <w:r w:rsidRPr="00727910">
        <w:rPr>
          <w:i/>
          <w:iCs/>
        </w:rPr>
        <w:t>. Servicios Múltiples II Planta 6ª</w:t>
      </w:r>
      <w:r>
        <w:rPr>
          <w:i/>
          <w:iCs/>
        </w:rPr>
        <w:t xml:space="preserve"> </w:t>
      </w:r>
      <w:r w:rsidRPr="00727910">
        <w:rPr>
          <w:i/>
          <w:iCs/>
        </w:rPr>
        <w:t>35071 Las Palmas de Gran Canaria</w:t>
      </w:r>
    </w:p>
    <w:p w14:paraId="7BCBBC8C" w14:textId="77777777" w:rsidR="00C735F9" w:rsidRPr="00727910" w:rsidRDefault="00C735F9" w:rsidP="00C735F9">
      <w:pPr>
        <w:spacing w:after="0"/>
        <w:jc w:val="both"/>
        <w:rPr>
          <w:i/>
          <w:iCs/>
        </w:rPr>
      </w:pPr>
      <w:r w:rsidRPr="00727910">
        <w:rPr>
          <w:i/>
          <w:iCs/>
        </w:rPr>
        <w:t xml:space="preserve">Teléfono: 928 11 57 64/ 65 </w:t>
      </w:r>
    </w:p>
    <w:p w14:paraId="520D4497" w14:textId="77777777" w:rsidR="00C735F9" w:rsidRDefault="00C735F9" w:rsidP="00C735F9">
      <w:pPr>
        <w:spacing w:after="0"/>
        <w:jc w:val="both"/>
        <w:rPr>
          <w:i/>
          <w:iCs/>
        </w:rPr>
      </w:pPr>
      <w:r>
        <w:rPr>
          <w:i/>
          <w:iCs/>
        </w:rPr>
        <w:t xml:space="preserve">Agenda </w:t>
      </w:r>
      <w:hyperlink r:id="rId12" w:history="1">
        <w:r w:rsidRPr="00167040">
          <w:rPr>
            <w:rStyle w:val="Hipervnculo"/>
            <w:i/>
            <w:iCs/>
          </w:rPr>
          <w:t>Dirección General de Discapacidad - Agenda</w:t>
        </w:r>
      </w:hyperlink>
    </w:p>
    <w:p w14:paraId="620D26E6" w14:textId="511B5C37" w:rsidR="00C735F9" w:rsidRDefault="00C735F9" w:rsidP="00C735F9">
      <w:pPr>
        <w:spacing w:after="0"/>
        <w:jc w:val="both"/>
        <w:rPr>
          <w:i/>
          <w:iCs/>
        </w:rPr>
      </w:pPr>
      <w:r>
        <w:rPr>
          <w:i/>
          <w:iCs/>
        </w:rPr>
        <w:t xml:space="preserve">e-mail: </w:t>
      </w:r>
      <w:hyperlink r:id="rId13" w:history="1">
        <w:r w:rsidRPr="00F90AAC">
          <w:rPr>
            <w:rStyle w:val="Hipervnculo"/>
            <w:i/>
            <w:iCs/>
          </w:rPr>
          <w:t>discapacidad.bienestarsocial@gobiernodecanarias.org</w:t>
        </w:r>
      </w:hyperlink>
    </w:p>
    <w:p w14:paraId="7EAD2F1B" w14:textId="77777777" w:rsidR="00C735F9" w:rsidRDefault="00C735F9" w:rsidP="00C735F9">
      <w:pPr>
        <w:spacing w:after="0"/>
        <w:jc w:val="both"/>
        <w:rPr>
          <w:i/>
          <w:iCs/>
        </w:rPr>
      </w:pPr>
    </w:p>
    <w:p w14:paraId="0EA6C180" w14:textId="77777777" w:rsidR="00C735F9" w:rsidRPr="00727910" w:rsidRDefault="00C735F9" w:rsidP="00C735F9">
      <w:pPr>
        <w:spacing w:after="0"/>
        <w:jc w:val="both"/>
        <w:rPr>
          <w:i/>
          <w:iCs/>
        </w:rPr>
      </w:pPr>
    </w:p>
    <w:p w14:paraId="2D9A41CA" w14:textId="77777777" w:rsidR="00C735F9" w:rsidRDefault="00C735F9" w:rsidP="00C735F9"/>
    <w:p w14:paraId="4AD4C6C6" w14:textId="77777777" w:rsidR="00C735F9" w:rsidRPr="00727910" w:rsidRDefault="00C735F9" w:rsidP="00C735F9">
      <w:pPr>
        <w:rPr>
          <w:b/>
          <w:bCs/>
        </w:rPr>
      </w:pPr>
      <w:r w:rsidRPr="00727910">
        <w:rPr>
          <w:b/>
          <w:bCs/>
        </w:rPr>
        <w:t>5.- Ilmo. Sr. D. Adasat Goya González. Dirección del Servicio Canario de Salud</w:t>
      </w:r>
    </w:p>
    <w:p w14:paraId="5FDA67EE" w14:textId="77777777" w:rsidR="00C735F9" w:rsidRPr="00727910" w:rsidRDefault="00C735F9" w:rsidP="00C735F9">
      <w:pPr>
        <w:rPr>
          <w:b/>
          <w:bCs/>
        </w:rPr>
      </w:pPr>
      <w:r w:rsidRPr="00727910">
        <w:rPr>
          <w:b/>
          <w:bCs/>
        </w:rPr>
        <w:t>Director General del Servicio Canario de Salud</w:t>
      </w:r>
    </w:p>
    <w:p w14:paraId="58D1F2AC" w14:textId="77777777" w:rsidR="00C735F9" w:rsidRDefault="00C735F9" w:rsidP="00C735F9">
      <w:pPr>
        <w:spacing w:after="0"/>
        <w:jc w:val="both"/>
        <w:rPr>
          <w:b/>
          <w:bCs/>
        </w:rPr>
      </w:pPr>
      <w:r w:rsidRPr="00727910">
        <w:rPr>
          <w:b/>
          <w:bCs/>
        </w:rPr>
        <w:t>D</w:t>
      </w:r>
      <w:r>
        <w:rPr>
          <w:b/>
          <w:bCs/>
        </w:rPr>
        <w:t>atos de Referencia de Contacto</w:t>
      </w:r>
    </w:p>
    <w:p w14:paraId="095788D4" w14:textId="77777777" w:rsidR="00C735F9" w:rsidRDefault="00C735F9" w:rsidP="00C735F9">
      <w:pPr>
        <w:spacing w:after="0"/>
        <w:jc w:val="both"/>
        <w:rPr>
          <w:i/>
          <w:iCs/>
        </w:rPr>
      </w:pPr>
      <w:r w:rsidRPr="006238EF">
        <w:rPr>
          <w:i/>
          <w:iCs/>
        </w:rPr>
        <w:t>Avda. Juan XXIII, n.17</w:t>
      </w:r>
      <w:r>
        <w:rPr>
          <w:i/>
          <w:iCs/>
        </w:rPr>
        <w:t xml:space="preserve"> </w:t>
      </w:r>
      <w:r w:rsidRPr="006238EF">
        <w:rPr>
          <w:i/>
          <w:iCs/>
        </w:rPr>
        <w:t>planta 6</w:t>
      </w:r>
      <w:r>
        <w:rPr>
          <w:i/>
          <w:iCs/>
        </w:rPr>
        <w:t xml:space="preserve"> - </w:t>
      </w:r>
      <w:r w:rsidRPr="006238EF">
        <w:rPr>
          <w:i/>
          <w:iCs/>
        </w:rPr>
        <w:t>35004 Las Palmas de Gran Canaria</w:t>
      </w:r>
      <w:r>
        <w:rPr>
          <w:i/>
          <w:iCs/>
        </w:rPr>
        <w:t xml:space="preserve"> </w:t>
      </w:r>
    </w:p>
    <w:p w14:paraId="7E28E668" w14:textId="77777777" w:rsidR="00C735F9" w:rsidRPr="006238EF" w:rsidRDefault="00C735F9" w:rsidP="00C735F9">
      <w:pPr>
        <w:spacing w:after="0"/>
        <w:jc w:val="both"/>
        <w:rPr>
          <w:i/>
          <w:iCs/>
        </w:rPr>
      </w:pPr>
      <w:r w:rsidRPr="006238EF">
        <w:rPr>
          <w:i/>
          <w:iCs/>
        </w:rPr>
        <w:t>Teléfono: 928 11 88 26 — Fax: 928 11 87 96</w:t>
      </w:r>
    </w:p>
    <w:p w14:paraId="021C293C" w14:textId="77777777" w:rsidR="00C735F9" w:rsidRPr="006238EF" w:rsidRDefault="00C735F9" w:rsidP="00C735F9">
      <w:pPr>
        <w:spacing w:after="0"/>
        <w:jc w:val="both"/>
        <w:rPr>
          <w:i/>
          <w:iCs/>
        </w:rPr>
      </w:pPr>
      <w:r w:rsidRPr="006238EF">
        <w:rPr>
          <w:i/>
          <w:iCs/>
        </w:rPr>
        <w:t>C/ Pérez de Rozas, n.5 Planta 4ª</w:t>
      </w:r>
      <w:r>
        <w:rPr>
          <w:i/>
          <w:iCs/>
        </w:rPr>
        <w:t xml:space="preserve"> - </w:t>
      </w:r>
      <w:r w:rsidRPr="006238EF">
        <w:rPr>
          <w:i/>
          <w:iCs/>
        </w:rPr>
        <w:t>38071 Santa Cruz de Tenerife</w:t>
      </w:r>
    </w:p>
    <w:p w14:paraId="0D66833F" w14:textId="77777777" w:rsidR="00C735F9" w:rsidRPr="006238EF" w:rsidRDefault="00C735F9" w:rsidP="00C735F9">
      <w:pPr>
        <w:spacing w:after="0"/>
        <w:jc w:val="both"/>
        <w:rPr>
          <w:i/>
          <w:iCs/>
        </w:rPr>
      </w:pPr>
      <w:r w:rsidRPr="006238EF">
        <w:rPr>
          <w:i/>
          <w:iCs/>
        </w:rPr>
        <w:t>Teléfono: 922 95 18 37 / 11</w:t>
      </w:r>
    </w:p>
    <w:p w14:paraId="30C5ADF4" w14:textId="77777777" w:rsidR="00C735F9" w:rsidRDefault="00C735F9" w:rsidP="00C735F9">
      <w:pPr>
        <w:spacing w:after="0"/>
        <w:jc w:val="both"/>
        <w:rPr>
          <w:i/>
          <w:iCs/>
        </w:rPr>
      </w:pPr>
      <w:r>
        <w:rPr>
          <w:i/>
          <w:iCs/>
        </w:rPr>
        <w:t xml:space="preserve">Agenda </w:t>
      </w:r>
      <w:hyperlink r:id="rId14" w:history="1">
        <w:r w:rsidRPr="00167040">
          <w:rPr>
            <w:rStyle w:val="Hipervnculo"/>
            <w:i/>
            <w:iCs/>
          </w:rPr>
          <w:t>Dirección General de Discapacidad - Agenda</w:t>
        </w:r>
      </w:hyperlink>
    </w:p>
    <w:p w14:paraId="2AAF3E9C" w14:textId="77777777" w:rsidR="00C735F9" w:rsidRPr="00727910" w:rsidRDefault="00C735F9" w:rsidP="00C735F9">
      <w:pPr>
        <w:spacing w:after="0"/>
        <w:jc w:val="both"/>
        <w:rPr>
          <w:i/>
          <w:iCs/>
        </w:rPr>
      </w:pPr>
      <w:r>
        <w:rPr>
          <w:i/>
          <w:iCs/>
        </w:rPr>
        <w:t>e-mail:</w:t>
      </w:r>
      <w:r w:rsidRPr="00167040">
        <w:t xml:space="preserve"> </w:t>
      </w:r>
      <w:r w:rsidRPr="00167040">
        <w:rPr>
          <w:i/>
          <w:iCs/>
        </w:rPr>
        <w:t>direccion.scs@gobiernodecanarias.org</w:t>
      </w:r>
    </w:p>
    <w:p w14:paraId="38ECD2ED" w14:textId="47B608F2" w:rsidR="00000347" w:rsidRDefault="00000347" w:rsidP="004F7EA1"/>
    <w:p w14:paraId="03064817" w14:textId="2508DA99" w:rsidR="00C735F9" w:rsidRPr="004F7EA1" w:rsidRDefault="00C735F9" w:rsidP="004F7EA1">
      <w:r w:rsidRPr="00C735F9">
        <w:rPr>
          <w:b/>
          <w:bCs/>
        </w:rPr>
        <w:t>Fecha de actualización</w:t>
      </w:r>
      <w:r w:rsidRPr="00C735F9">
        <w:t>: 31 de diciembre de 2025.</w:t>
      </w:r>
      <w:r w:rsidRPr="00C735F9">
        <w:br/>
      </w:r>
      <w:r w:rsidRPr="00C735F9">
        <w:rPr>
          <w:b/>
          <w:bCs/>
        </w:rPr>
        <w:t>Periodicidad</w:t>
      </w:r>
      <w:r w:rsidRPr="00C735F9">
        <w:t>: anual</w:t>
      </w:r>
    </w:p>
    <w:sectPr w:rsidR="00C735F9" w:rsidRPr="004F7EA1" w:rsidSect="00C81D22">
      <w:headerReference w:type="default" r:id="rId15"/>
      <w:footerReference w:type="default" r:id="rId16"/>
      <w:pgSz w:w="11906" w:h="16838"/>
      <w:pgMar w:top="226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0BFAE" w14:textId="77777777" w:rsidR="00C82384" w:rsidRDefault="00C82384" w:rsidP="004F7EA1">
      <w:pPr>
        <w:spacing w:after="0" w:line="240" w:lineRule="auto"/>
      </w:pPr>
      <w:r>
        <w:separator/>
      </w:r>
    </w:p>
  </w:endnote>
  <w:endnote w:type="continuationSeparator" w:id="0">
    <w:p w14:paraId="174E8AD4" w14:textId="77777777" w:rsidR="00C82384" w:rsidRDefault="00C82384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67B2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18D5F6C0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9613" w14:textId="77777777" w:rsidR="00C82384" w:rsidRDefault="00C82384" w:rsidP="004F7EA1">
      <w:pPr>
        <w:spacing w:after="0" w:line="240" w:lineRule="auto"/>
      </w:pPr>
      <w:r>
        <w:separator/>
      </w:r>
    </w:p>
  </w:footnote>
  <w:footnote w:type="continuationSeparator" w:id="0">
    <w:p w14:paraId="6EA5F7BC" w14:textId="77777777" w:rsidR="00C82384" w:rsidRDefault="00C82384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A5A2D" w14:textId="775D271A" w:rsidR="004F7EA1" w:rsidRDefault="00821A30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0C6A852" wp14:editId="2FDE1F22">
          <wp:simplePos x="0" y="0"/>
          <wp:positionH relativeFrom="column">
            <wp:posOffset>-728980</wp:posOffset>
          </wp:positionH>
          <wp:positionV relativeFrom="paragraph">
            <wp:posOffset>-449580</wp:posOffset>
          </wp:positionV>
          <wp:extent cx="7567295" cy="1069848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5F9"/>
    <w:rsid w:val="00000347"/>
    <w:rsid w:val="0009160B"/>
    <w:rsid w:val="0034373D"/>
    <w:rsid w:val="004F7EA1"/>
    <w:rsid w:val="00550866"/>
    <w:rsid w:val="005E16CC"/>
    <w:rsid w:val="006059DA"/>
    <w:rsid w:val="00821A30"/>
    <w:rsid w:val="00C735F9"/>
    <w:rsid w:val="00C81D22"/>
    <w:rsid w:val="00C82384"/>
    <w:rsid w:val="00EF2475"/>
    <w:rsid w:val="00F076FD"/>
    <w:rsid w:val="00FB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443D8"/>
  <w15:chartTrackingRefBased/>
  <w15:docId w15:val="{BEE1FCFE-E457-4085-AB9B-4F4A0905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5F9"/>
    <w:pPr>
      <w:spacing w:after="160" w:line="259" w:lineRule="auto"/>
    </w:pPr>
    <w:rPr>
      <w:rFonts w:ascii="Aptos" w:eastAsia="Aptos" w:hAnsi="Aptos"/>
      <w:kern w:val="2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character" w:styleId="Hipervnculo">
    <w:name w:val="Hyperlink"/>
    <w:uiPriority w:val="99"/>
    <w:unhideWhenUsed/>
    <w:rsid w:val="00C735F9"/>
    <w:rPr>
      <w:color w:val="467886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73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bs.bsijif@gobiernodecanarias.org" TargetMode="External"/><Relationship Id="rId13" Type="http://schemas.openxmlformats.org/officeDocument/2006/relationships/hyperlink" Target="mailto:discapacidad.bienestarsocial@gobiernodecanarias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biernodecanarias.org/organigrama/agenda/?ou=42165&amp;fecha=" TargetMode="External"/><Relationship Id="rId12" Type="http://schemas.openxmlformats.org/officeDocument/2006/relationships/hyperlink" Target="https://www.gobiernodecanarias.org/organigrama/agenda/?ou=4217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biernodecanarias.org/organigrama/agenda/?ou=42165&amp;fecha=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direccion.serviciossociales@gobiernodecanaria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biernodecanarias.org/organigrama/agenda/?ou=42165&amp;fecha=" TargetMode="External"/><Relationship Id="rId14" Type="http://schemas.openxmlformats.org/officeDocument/2006/relationships/hyperlink" Target="https://www.gobiernodecanarias.org/organigrama/agenda/?ou=4217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COMUN\PLANTILLAS%20DOCUMENTOS%20(.docx,odt)\plantilla_fucas_npag%20%20&#201;STA%20ES%20LA%20CORREC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  ÉSTA ES LA CORRECTA.dotx</Template>
  <TotalTime>0</TotalTime>
  <Pages>2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economia3</dc:creator>
  <cp:keywords/>
  <dc:description/>
  <cp:lastModifiedBy>Manuel Hernández</cp:lastModifiedBy>
  <cp:revision>2</cp:revision>
  <dcterms:created xsi:type="dcterms:W3CDTF">2026-04-22T10:01:00Z</dcterms:created>
  <dcterms:modified xsi:type="dcterms:W3CDTF">2026-04-22T10:01:00Z</dcterms:modified>
</cp:coreProperties>
</file>