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FFD0" w14:textId="057F8296" w:rsidR="0016426D" w:rsidRDefault="00A552C8" w:rsidP="00C34688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40" w:lineRule="auto"/>
        <w:ind w:hanging="720"/>
        <w:jc w:val="both"/>
        <w:rPr>
          <w:rFonts w:ascii="Roboto" w:hAnsi="Roboto" w:cs="Arial"/>
          <w:b/>
          <w:bCs/>
          <w:sz w:val="23"/>
          <w:szCs w:val="23"/>
        </w:rPr>
      </w:pPr>
      <w:r>
        <w:rPr>
          <w:rFonts w:ascii="Roboto" w:hAnsi="Roboto" w:cs="Arial"/>
          <w:b/>
          <w:bCs/>
          <w:sz w:val="23"/>
          <w:szCs w:val="23"/>
        </w:rPr>
        <w:t>ORGANIZATIVA</w:t>
      </w:r>
    </w:p>
    <w:p w14:paraId="51CE6CD1" w14:textId="77777777" w:rsidR="00D60862" w:rsidRDefault="00D60862" w:rsidP="00D60862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sz w:val="23"/>
          <w:szCs w:val="23"/>
        </w:rPr>
      </w:pPr>
    </w:p>
    <w:p w14:paraId="164F6035" w14:textId="2F520628" w:rsidR="005A251A" w:rsidRPr="00E721F1" w:rsidRDefault="002F13CF" w:rsidP="00E721F1">
      <w:pPr>
        <w:pStyle w:val="Prrafodelista"/>
        <w:numPr>
          <w:ilvl w:val="1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color w:val="000000" w:themeColor="text1"/>
          <w:sz w:val="23"/>
          <w:szCs w:val="23"/>
        </w:rPr>
      </w:pPr>
      <w:r w:rsidRPr="00E721F1">
        <w:rPr>
          <w:rFonts w:ascii="Roboto" w:hAnsi="Roboto" w:cs="Arial"/>
          <w:b/>
          <w:bCs/>
          <w:color w:val="000000" w:themeColor="text1"/>
          <w:sz w:val="23"/>
          <w:szCs w:val="23"/>
        </w:rPr>
        <w:t>ÓRGANOS GOBIERNO DE FUCAS. COMPOSICIÓN DEL PATRONATO</w:t>
      </w:r>
    </w:p>
    <w:p w14:paraId="690F7AB3" w14:textId="77777777" w:rsidR="00536B5D" w:rsidRPr="007F5C5F" w:rsidRDefault="00536B5D" w:rsidP="00536B5D">
      <w:pPr>
        <w:pStyle w:val="Prrafodelista"/>
        <w:shd w:val="clear" w:color="auto" w:fill="FFFFFF" w:themeFill="background1"/>
        <w:spacing w:after="0" w:line="240" w:lineRule="auto"/>
        <w:ind w:left="1080"/>
        <w:jc w:val="both"/>
        <w:rPr>
          <w:rFonts w:ascii="Roboto" w:hAnsi="Roboto" w:cs="Arial"/>
          <w:b/>
          <w:bCs/>
          <w:color w:val="000000" w:themeColor="text1"/>
          <w:sz w:val="23"/>
          <w:szCs w:val="23"/>
        </w:rPr>
      </w:pPr>
    </w:p>
    <w:p w14:paraId="01D3F8E1" w14:textId="0438CE66" w:rsidR="00AE6638" w:rsidRPr="00E721F1" w:rsidRDefault="00AE6638" w:rsidP="00E721F1">
      <w:pPr>
        <w:pStyle w:val="Prrafodelista"/>
        <w:numPr>
          <w:ilvl w:val="2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color w:val="000000" w:themeColor="text1"/>
          <w:sz w:val="23"/>
          <w:szCs w:val="23"/>
        </w:rPr>
      </w:pPr>
      <w:r w:rsidRPr="00E721F1">
        <w:rPr>
          <w:rFonts w:ascii="Roboto" w:hAnsi="Roboto" w:cs="Arial"/>
          <w:b/>
          <w:bCs/>
          <w:color w:val="000000" w:themeColor="text1"/>
          <w:sz w:val="23"/>
          <w:szCs w:val="23"/>
        </w:rPr>
        <w:t>Órganos Gobierno de FUCAS</w:t>
      </w:r>
    </w:p>
    <w:p w14:paraId="4039DB86" w14:textId="77777777" w:rsidR="00644AEF" w:rsidRPr="007F5C5F" w:rsidRDefault="00644AEF" w:rsidP="00644AEF">
      <w:pPr>
        <w:pStyle w:val="Prrafodelista"/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color w:val="FF0000"/>
          <w:sz w:val="23"/>
          <w:szCs w:val="23"/>
        </w:rPr>
      </w:pPr>
    </w:p>
    <w:p w14:paraId="7E2A883F" w14:textId="733AB85F" w:rsidR="005A251A" w:rsidRDefault="00AE6638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Los</w:t>
      </w:r>
      <w:r w:rsidR="005A251A" w:rsidRPr="007F5C5F">
        <w:rPr>
          <w:rFonts w:ascii="Roboto" w:hAnsi="Roboto" w:cs="Arial"/>
          <w:sz w:val="23"/>
          <w:szCs w:val="23"/>
        </w:rPr>
        <w:t xml:space="preserve"> Órgano</w:t>
      </w:r>
      <w:r w:rsidRPr="007F5C5F">
        <w:rPr>
          <w:rFonts w:ascii="Roboto" w:hAnsi="Roboto" w:cs="Arial"/>
          <w:sz w:val="23"/>
          <w:szCs w:val="23"/>
        </w:rPr>
        <w:t>s</w:t>
      </w:r>
      <w:r w:rsidR="005A251A" w:rsidRPr="007F5C5F">
        <w:rPr>
          <w:rFonts w:ascii="Roboto" w:hAnsi="Roboto" w:cs="Arial"/>
          <w:sz w:val="23"/>
          <w:szCs w:val="23"/>
        </w:rPr>
        <w:t xml:space="preserve"> de Gobierno de la Fundación, recogido</w:t>
      </w:r>
      <w:r w:rsidRPr="007F5C5F">
        <w:rPr>
          <w:rFonts w:ascii="Roboto" w:hAnsi="Roboto" w:cs="Arial"/>
          <w:sz w:val="23"/>
          <w:szCs w:val="23"/>
        </w:rPr>
        <w:t>s</w:t>
      </w:r>
      <w:r w:rsidR="005A251A" w:rsidRPr="007F5C5F">
        <w:rPr>
          <w:rFonts w:ascii="Roboto" w:hAnsi="Roboto" w:cs="Arial"/>
          <w:sz w:val="23"/>
          <w:szCs w:val="23"/>
        </w:rPr>
        <w:t xml:space="preserve"> en el artículo 11 de los estatutos, </w:t>
      </w:r>
      <w:r w:rsidRPr="007F5C5F">
        <w:rPr>
          <w:rFonts w:ascii="Roboto" w:hAnsi="Roboto" w:cs="Arial"/>
          <w:sz w:val="23"/>
          <w:szCs w:val="23"/>
        </w:rPr>
        <w:t>son los siguientes:</w:t>
      </w:r>
    </w:p>
    <w:p w14:paraId="2EC00CD9" w14:textId="77777777" w:rsidR="00810B12" w:rsidRPr="007F5C5F" w:rsidRDefault="00810B12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40B9E587" w14:textId="77777777" w:rsidR="005A251A" w:rsidRPr="007F5C5F" w:rsidRDefault="005A251A" w:rsidP="00536B5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567" w:hanging="141"/>
        <w:contextualSpacing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El Patronato, es el órgano gobierno y representación de la Fundación que ejecutará las funciones que le correspondan, con sujeción a lo dispuesto en la legislación vigente y en los presentes Estatutos.</w:t>
      </w:r>
    </w:p>
    <w:p w14:paraId="36A743A3" w14:textId="77777777" w:rsidR="005A251A" w:rsidRPr="007F5C5F" w:rsidRDefault="005A251A" w:rsidP="00536B5D">
      <w:pPr>
        <w:shd w:val="clear" w:color="auto" w:fill="FFFFFF" w:themeFill="background1"/>
        <w:spacing w:after="0" w:line="240" w:lineRule="auto"/>
        <w:ind w:left="567" w:hanging="141"/>
        <w:contextualSpacing/>
        <w:jc w:val="both"/>
        <w:rPr>
          <w:rFonts w:ascii="Roboto" w:hAnsi="Roboto" w:cs="Arial"/>
          <w:sz w:val="23"/>
          <w:szCs w:val="23"/>
        </w:rPr>
      </w:pPr>
    </w:p>
    <w:p w14:paraId="793189A9" w14:textId="1696509C" w:rsidR="00810B12" w:rsidRDefault="005A251A" w:rsidP="00536B5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567" w:hanging="141"/>
        <w:contextualSpacing/>
        <w:jc w:val="both"/>
        <w:rPr>
          <w:rFonts w:ascii="Roboto" w:hAnsi="Roboto" w:cs="Arial"/>
          <w:sz w:val="23"/>
          <w:szCs w:val="23"/>
        </w:rPr>
      </w:pPr>
      <w:r w:rsidRPr="007F5C5F">
        <w:rPr>
          <w:rFonts w:ascii="Roboto" w:hAnsi="Roboto" w:cs="Arial"/>
          <w:sz w:val="23"/>
          <w:szCs w:val="23"/>
        </w:rPr>
        <w:t>El Director/a- Gerente, es el órgano de dirección de los servicios existentes en la Fundación, de gestión y ejecución de los acuerdos y directrices adoptados por el Patronato y de administración de la Fundación.</w:t>
      </w:r>
    </w:p>
    <w:p w14:paraId="72867000" w14:textId="77777777" w:rsidR="00814DF6" w:rsidRPr="00707DEF" w:rsidRDefault="00814DF6" w:rsidP="00814DF6">
      <w:pPr>
        <w:shd w:val="clear" w:color="auto" w:fill="FFFFFF" w:themeFill="background1"/>
        <w:spacing w:after="0" w:line="240" w:lineRule="auto"/>
        <w:ind w:left="708"/>
        <w:jc w:val="both"/>
        <w:rPr>
          <w:rFonts w:ascii="Roboto" w:eastAsia="Times New Roman" w:hAnsi="Roboto" w:cs="Arial"/>
          <w:b/>
          <w:bCs/>
          <w:color w:val="333333"/>
          <w:sz w:val="23"/>
          <w:szCs w:val="23"/>
          <w:shd w:val="clear" w:color="auto" w:fill="FFFFFF"/>
          <w:lang w:eastAsia="es-ES"/>
        </w:rPr>
      </w:pPr>
    </w:p>
    <w:p w14:paraId="002FB3F8" w14:textId="004747B9" w:rsidR="00EC1538" w:rsidRDefault="00EC1538" w:rsidP="00EC1538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CC6E1F">
        <w:rPr>
          <w:rFonts w:ascii="Roboto" w:hAnsi="Roboto" w:cs="Arial"/>
          <w:color w:val="333333"/>
          <w:sz w:val="23"/>
          <w:szCs w:val="23"/>
          <w:shd w:val="clear" w:color="auto" w:fill="FFFFFF"/>
        </w:rPr>
        <w:t>31</w:t>
      </w:r>
      <w:r w:rsidR="006B40F0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</w:t>
      </w:r>
      <w:r w:rsidR="00CC6E1F">
        <w:rPr>
          <w:rFonts w:ascii="Roboto" w:hAnsi="Roboto" w:cs="Arial"/>
          <w:color w:val="333333"/>
          <w:sz w:val="23"/>
          <w:szCs w:val="23"/>
          <w:shd w:val="clear" w:color="auto" w:fill="FFFFFF"/>
        </w:rPr>
        <w:t>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202</w:t>
      </w:r>
      <w:r w:rsidR="00323CD5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27E2CA8" w14:textId="74E4D378" w:rsidR="0092130B" w:rsidRPr="007F5C5F" w:rsidRDefault="00EC1538" w:rsidP="00EC1538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CC6E1F">
        <w:rPr>
          <w:rFonts w:ascii="Roboto" w:hAnsi="Roboto" w:cs="Arial"/>
          <w:color w:val="333333"/>
          <w:sz w:val="23"/>
          <w:szCs w:val="23"/>
          <w:shd w:val="clear" w:color="auto" w:fill="FFFFFF"/>
        </w:rPr>
        <w:t>anual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sectPr w:rsidR="0092130B" w:rsidRPr="007F5C5F" w:rsidSect="00ED024D">
      <w:headerReference w:type="default" r:id="rId8"/>
      <w:footerReference w:type="default" r:id="rId9"/>
      <w:pgSz w:w="11906" w:h="16838"/>
      <w:pgMar w:top="238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E3B3" w14:textId="77777777" w:rsidR="00AD22C1" w:rsidRDefault="00AD22C1" w:rsidP="004F7EA1">
      <w:pPr>
        <w:spacing w:after="0" w:line="240" w:lineRule="auto"/>
      </w:pPr>
      <w:r>
        <w:separator/>
      </w:r>
    </w:p>
  </w:endnote>
  <w:endnote w:type="continuationSeparator" w:id="0">
    <w:p w14:paraId="7B695C43" w14:textId="77777777" w:rsidR="00AD22C1" w:rsidRDefault="00AD22C1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7120E8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5DC5" w14:textId="77777777" w:rsidR="00AD22C1" w:rsidRDefault="00AD22C1" w:rsidP="004F7EA1">
      <w:pPr>
        <w:spacing w:after="0" w:line="240" w:lineRule="auto"/>
      </w:pPr>
      <w:r>
        <w:separator/>
      </w:r>
    </w:p>
  </w:footnote>
  <w:footnote w:type="continuationSeparator" w:id="0">
    <w:p w14:paraId="6A5E9DA9" w14:textId="77777777" w:rsidR="00AD22C1" w:rsidRDefault="00AD22C1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BD15E4"/>
    <w:multiLevelType w:val="multilevel"/>
    <w:tmpl w:val="2138DDD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0BEB7A46"/>
    <w:multiLevelType w:val="hybridMultilevel"/>
    <w:tmpl w:val="A1CA580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multilevel"/>
    <w:tmpl w:val="79ECB1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B11AF0"/>
    <w:multiLevelType w:val="hybridMultilevel"/>
    <w:tmpl w:val="37869A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E454AD"/>
    <w:multiLevelType w:val="hybridMultilevel"/>
    <w:tmpl w:val="4F70CE4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02353"/>
    <w:multiLevelType w:val="hybridMultilevel"/>
    <w:tmpl w:val="97B460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5A7C48">
      <w:numFmt w:val="bullet"/>
      <w:lvlText w:val="•"/>
      <w:lvlJc w:val="left"/>
      <w:pPr>
        <w:ind w:left="1440" w:hanging="360"/>
      </w:pPr>
      <w:rPr>
        <w:rFonts w:ascii="Roboto" w:eastAsia="Times New Roman" w:hAnsi="Roboto" w:cs="Times New Roman" w:hint="default"/>
        <w:u w:val="single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A97120"/>
    <w:multiLevelType w:val="multilevel"/>
    <w:tmpl w:val="65DE87F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4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006C76"/>
    <w:multiLevelType w:val="multilevel"/>
    <w:tmpl w:val="98927D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F1D6C0C"/>
    <w:multiLevelType w:val="hybridMultilevel"/>
    <w:tmpl w:val="8C36808A"/>
    <w:lvl w:ilvl="0" w:tplc="A4C6F304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30C23"/>
    <w:multiLevelType w:val="multilevel"/>
    <w:tmpl w:val="A1A47D20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4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43C9B"/>
    <w:multiLevelType w:val="hybridMultilevel"/>
    <w:tmpl w:val="86A03700"/>
    <w:lvl w:ilvl="0" w:tplc="B1823486">
      <w:numFmt w:val="bullet"/>
      <w:lvlText w:val="-"/>
      <w:lvlJc w:val="left"/>
      <w:pPr>
        <w:ind w:left="1065" w:hanging="360"/>
      </w:pPr>
      <w:rPr>
        <w:rFonts w:ascii="Roboto" w:eastAsia="Calibri" w:hAnsi="Roboto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184240">
    <w:abstractNumId w:val="22"/>
  </w:num>
  <w:num w:numId="2" w16cid:durableId="1621180121">
    <w:abstractNumId w:val="21"/>
  </w:num>
  <w:num w:numId="3" w16cid:durableId="897277445">
    <w:abstractNumId w:val="23"/>
  </w:num>
  <w:num w:numId="4" w16cid:durableId="379016161">
    <w:abstractNumId w:val="0"/>
  </w:num>
  <w:num w:numId="5" w16cid:durableId="260838684">
    <w:abstractNumId w:val="37"/>
  </w:num>
  <w:num w:numId="6" w16cid:durableId="168760426">
    <w:abstractNumId w:val="31"/>
  </w:num>
  <w:num w:numId="7" w16cid:durableId="1947809340">
    <w:abstractNumId w:val="13"/>
  </w:num>
  <w:num w:numId="8" w16cid:durableId="888685659">
    <w:abstractNumId w:val="20"/>
  </w:num>
  <w:num w:numId="9" w16cid:durableId="1942836470">
    <w:abstractNumId w:val="4"/>
  </w:num>
  <w:num w:numId="10" w16cid:durableId="464353330">
    <w:abstractNumId w:val="6"/>
  </w:num>
  <w:num w:numId="11" w16cid:durableId="2049604654">
    <w:abstractNumId w:val="34"/>
  </w:num>
  <w:num w:numId="12" w16cid:durableId="941575622">
    <w:abstractNumId w:val="18"/>
  </w:num>
  <w:num w:numId="13" w16cid:durableId="811286237">
    <w:abstractNumId w:val="27"/>
  </w:num>
  <w:num w:numId="14" w16cid:durableId="1192037887">
    <w:abstractNumId w:val="25"/>
  </w:num>
  <w:num w:numId="15" w16cid:durableId="580335982">
    <w:abstractNumId w:val="15"/>
  </w:num>
  <w:num w:numId="16" w16cid:durableId="998849114">
    <w:abstractNumId w:val="26"/>
  </w:num>
  <w:num w:numId="17" w16cid:durableId="1418867504">
    <w:abstractNumId w:val="28"/>
  </w:num>
  <w:num w:numId="18" w16cid:durableId="461971526">
    <w:abstractNumId w:val="19"/>
  </w:num>
  <w:num w:numId="19" w16cid:durableId="1531600692">
    <w:abstractNumId w:val="16"/>
  </w:num>
  <w:num w:numId="20" w16cid:durableId="1084230170">
    <w:abstractNumId w:val="36"/>
  </w:num>
  <w:num w:numId="21" w16cid:durableId="1473789457">
    <w:abstractNumId w:val="8"/>
  </w:num>
  <w:num w:numId="22" w16cid:durableId="829904042">
    <w:abstractNumId w:val="38"/>
  </w:num>
  <w:num w:numId="23" w16cid:durableId="1530531238">
    <w:abstractNumId w:val="1"/>
  </w:num>
  <w:num w:numId="24" w16cid:durableId="1971397350">
    <w:abstractNumId w:val="24"/>
  </w:num>
  <w:num w:numId="25" w16cid:durableId="2125270948">
    <w:abstractNumId w:val="9"/>
  </w:num>
  <w:num w:numId="26" w16cid:durableId="1391490461">
    <w:abstractNumId w:val="32"/>
  </w:num>
  <w:num w:numId="27" w16cid:durableId="1341465090">
    <w:abstractNumId w:val="10"/>
  </w:num>
  <w:num w:numId="28" w16cid:durableId="853231638">
    <w:abstractNumId w:val="17"/>
  </w:num>
  <w:num w:numId="29" w16cid:durableId="1082531736">
    <w:abstractNumId w:val="3"/>
  </w:num>
  <w:num w:numId="30" w16cid:durableId="1365323787">
    <w:abstractNumId w:val="7"/>
  </w:num>
  <w:num w:numId="31" w16cid:durableId="385841902">
    <w:abstractNumId w:val="5"/>
  </w:num>
  <w:num w:numId="32" w16cid:durableId="1890914939">
    <w:abstractNumId w:val="2"/>
  </w:num>
  <w:num w:numId="33" w16cid:durableId="2143424624">
    <w:abstractNumId w:val="33"/>
  </w:num>
  <w:num w:numId="34" w16cid:durableId="1264024386">
    <w:abstractNumId w:val="30"/>
  </w:num>
  <w:num w:numId="35" w16cid:durableId="1049839718">
    <w:abstractNumId w:val="11"/>
  </w:num>
  <w:num w:numId="36" w16cid:durableId="1739744103">
    <w:abstractNumId w:val="29"/>
  </w:num>
  <w:num w:numId="37" w16cid:durableId="1345548711">
    <w:abstractNumId w:val="14"/>
  </w:num>
  <w:num w:numId="38" w16cid:durableId="1911235603">
    <w:abstractNumId w:val="12"/>
  </w:num>
  <w:num w:numId="39" w16cid:durableId="166635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2743"/>
    <w:rsid w:val="00010038"/>
    <w:rsid w:val="0001619A"/>
    <w:rsid w:val="000709B2"/>
    <w:rsid w:val="000A6456"/>
    <w:rsid w:val="000C5DCB"/>
    <w:rsid w:val="000D1452"/>
    <w:rsid w:val="000E5BC1"/>
    <w:rsid w:val="00113809"/>
    <w:rsid w:val="00162AE1"/>
    <w:rsid w:val="0016426D"/>
    <w:rsid w:val="00164684"/>
    <w:rsid w:val="00184F08"/>
    <w:rsid w:val="001E5829"/>
    <w:rsid w:val="001F1DAD"/>
    <w:rsid w:val="00223F7E"/>
    <w:rsid w:val="00241A08"/>
    <w:rsid w:val="00263791"/>
    <w:rsid w:val="00271E10"/>
    <w:rsid w:val="002A4903"/>
    <w:rsid w:val="002D3EC0"/>
    <w:rsid w:val="002E7D07"/>
    <w:rsid w:val="002F13CF"/>
    <w:rsid w:val="00323CD5"/>
    <w:rsid w:val="0032654A"/>
    <w:rsid w:val="00332C0F"/>
    <w:rsid w:val="0034373D"/>
    <w:rsid w:val="00365B06"/>
    <w:rsid w:val="0037759C"/>
    <w:rsid w:val="00384479"/>
    <w:rsid w:val="003A2FD1"/>
    <w:rsid w:val="003B5A03"/>
    <w:rsid w:val="003D468D"/>
    <w:rsid w:val="003E1A33"/>
    <w:rsid w:val="003F2048"/>
    <w:rsid w:val="004548E0"/>
    <w:rsid w:val="00467293"/>
    <w:rsid w:val="004845B5"/>
    <w:rsid w:val="00485B86"/>
    <w:rsid w:val="004B553B"/>
    <w:rsid w:val="004C1EDC"/>
    <w:rsid w:val="004C1FE7"/>
    <w:rsid w:val="004D07E9"/>
    <w:rsid w:val="004D13F1"/>
    <w:rsid w:val="004D77F2"/>
    <w:rsid w:val="004E2332"/>
    <w:rsid w:val="004E4CFF"/>
    <w:rsid w:val="004F7EA1"/>
    <w:rsid w:val="005155E5"/>
    <w:rsid w:val="00536B5D"/>
    <w:rsid w:val="00550866"/>
    <w:rsid w:val="005608AF"/>
    <w:rsid w:val="005754A2"/>
    <w:rsid w:val="00582F60"/>
    <w:rsid w:val="00587A0C"/>
    <w:rsid w:val="005A251A"/>
    <w:rsid w:val="005E16CC"/>
    <w:rsid w:val="005E5EDF"/>
    <w:rsid w:val="005E7E08"/>
    <w:rsid w:val="006362F0"/>
    <w:rsid w:val="00636431"/>
    <w:rsid w:val="00644AEF"/>
    <w:rsid w:val="0065478B"/>
    <w:rsid w:val="0065654D"/>
    <w:rsid w:val="006771E6"/>
    <w:rsid w:val="00686CA8"/>
    <w:rsid w:val="006974AB"/>
    <w:rsid w:val="006A47FB"/>
    <w:rsid w:val="006B40F0"/>
    <w:rsid w:val="006C6952"/>
    <w:rsid w:val="006F200C"/>
    <w:rsid w:val="0070296C"/>
    <w:rsid w:val="00707DEF"/>
    <w:rsid w:val="007120E8"/>
    <w:rsid w:val="00727334"/>
    <w:rsid w:val="00757684"/>
    <w:rsid w:val="0077493D"/>
    <w:rsid w:val="00782FC6"/>
    <w:rsid w:val="00784BB5"/>
    <w:rsid w:val="007A4DC9"/>
    <w:rsid w:val="007D5345"/>
    <w:rsid w:val="007F385B"/>
    <w:rsid w:val="007F5C5F"/>
    <w:rsid w:val="00810B12"/>
    <w:rsid w:val="00814DF6"/>
    <w:rsid w:val="00820646"/>
    <w:rsid w:val="008266D6"/>
    <w:rsid w:val="008275BF"/>
    <w:rsid w:val="00847E86"/>
    <w:rsid w:val="00894E36"/>
    <w:rsid w:val="008D71BC"/>
    <w:rsid w:val="008E76BF"/>
    <w:rsid w:val="008F0259"/>
    <w:rsid w:val="0092130B"/>
    <w:rsid w:val="0092769F"/>
    <w:rsid w:val="009A25AF"/>
    <w:rsid w:val="00A05A20"/>
    <w:rsid w:val="00A07788"/>
    <w:rsid w:val="00A16A64"/>
    <w:rsid w:val="00A245FB"/>
    <w:rsid w:val="00A46282"/>
    <w:rsid w:val="00A47AFD"/>
    <w:rsid w:val="00A552C8"/>
    <w:rsid w:val="00A631A8"/>
    <w:rsid w:val="00AC71FF"/>
    <w:rsid w:val="00AD22C1"/>
    <w:rsid w:val="00AE55C4"/>
    <w:rsid w:val="00AE6638"/>
    <w:rsid w:val="00B60F5B"/>
    <w:rsid w:val="00B6106B"/>
    <w:rsid w:val="00B6638D"/>
    <w:rsid w:val="00B824F2"/>
    <w:rsid w:val="00B86560"/>
    <w:rsid w:val="00B9567E"/>
    <w:rsid w:val="00BB33E7"/>
    <w:rsid w:val="00BC3829"/>
    <w:rsid w:val="00BC53C1"/>
    <w:rsid w:val="00BE6ED2"/>
    <w:rsid w:val="00C13908"/>
    <w:rsid w:val="00C52D97"/>
    <w:rsid w:val="00C53871"/>
    <w:rsid w:val="00C5661A"/>
    <w:rsid w:val="00C81D22"/>
    <w:rsid w:val="00CC64E0"/>
    <w:rsid w:val="00CC6E1F"/>
    <w:rsid w:val="00CC7A12"/>
    <w:rsid w:val="00CE5C70"/>
    <w:rsid w:val="00D0670B"/>
    <w:rsid w:val="00D13392"/>
    <w:rsid w:val="00D26B5E"/>
    <w:rsid w:val="00D60862"/>
    <w:rsid w:val="00D6392A"/>
    <w:rsid w:val="00D87004"/>
    <w:rsid w:val="00DD06D4"/>
    <w:rsid w:val="00DE30F8"/>
    <w:rsid w:val="00DF15C1"/>
    <w:rsid w:val="00DF62A4"/>
    <w:rsid w:val="00E0199E"/>
    <w:rsid w:val="00E5470D"/>
    <w:rsid w:val="00E721F1"/>
    <w:rsid w:val="00EC1538"/>
    <w:rsid w:val="00ED024D"/>
    <w:rsid w:val="00ED4997"/>
    <w:rsid w:val="00F076FD"/>
    <w:rsid w:val="00F12E4D"/>
    <w:rsid w:val="00FB00A8"/>
    <w:rsid w:val="00FB0D68"/>
    <w:rsid w:val="00FC77C3"/>
    <w:rsid w:val="00FD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06B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rsid w:val="004D13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12E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2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0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6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8EC27-980E-8744-9B14-20270E80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6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7</cp:revision>
  <cp:lastPrinted>2021-04-27T10:26:00Z</cp:lastPrinted>
  <dcterms:created xsi:type="dcterms:W3CDTF">2022-05-18T09:29:00Z</dcterms:created>
  <dcterms:modified xsi:type="dcterms:W3CDTF">2026-04-09T16:02:00Z</dcterms:modified>
</cp:coreProperties>
</file>