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DE48" w14:textId="77777777" w:rsidR="00BA64A8" w:rsidRDefault="00BA64A8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0DFB780A" w14:textId="31944AAB" w:rsidR="009E01A3" w:rsidRDefault="00E3639D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  <w:r>
        <w:rPr>
          <w:rFonts w:cs="Arial"/>
          <w:szCs w:val="23"/>
        </w:rPr>
        <w:t>18</w:t>
      </w:r>
      <w:r w:rsidR="00480759" w:rsidRPr="009E01A3">
        <w:rPr>
          <w:rFonts w:cs="Arial"/>
          <w:szCs w:val="23"/>
        </w:rPr>
        <w:t xml:space="preserve">. </w:t>
      </w:r>
      <w:r w:rsidRPr="00E3639D">
        <w:rPr>
          <w:rFonts w:cs="Arial"/>
          <w:szCs w:val="23"/>
        </w:rPr>
        <w:t>DERECHO DE ACCESO</w:t>
      </w:r>
    </w:p>
    <w:p w14:paraId="06E95FFD" w14:textId="77777777" w:rsidR="00CD5B5D" w:rsidRPr="00450F05" w:rsidRDefault="00CD5B5D" w:rsidP="008170B1">
      <w:pPr>
        <w:pStyle w:val="Ttulo3"/>
        <w:shd w:val="clear" w:color="auto" w:fill="FFFFFF"/>
        <w:jc w:val="both"/>
        <w:textAlignment w:val="baseline"/>
        <w:rPr>
          <w:rFonts w:cs="Arial"/>
          <w:b w:val="0"/>
          <w:bCs w:val="0"/>
          <w:szCs w:val="23"/>
        </w:rPr>
      </w:pPr>
    </w:p>
    <w:p w14:paraId="4E7C64D1" w14:textId="3A96DBDB" w:rsidR="009D0CA8" w:rsidRDefault="00450F05" w:rsidP="00C95C2F">
      <w:pPr>
        <w:shd w:val="clear" w:color="auto" w:fill="FFFFFF" w:themeFill="background1"/>
        <w:spacing w:after="160" w:line="259" w:lineRule="auto"/>
        <w:jc w:val="both"/>
        <w:rPr>
          <w:rFonts w:ascii="Roboto" w:eastAsia="Times New Roman" w:hAnsi="Roboto" w:cs="Arial"/>
          <w:b/>
          <w:bCs/>
          <w:sz w:val="23"/>
          <w:szCs w:val="23"/>
          <w:lang w:eastAsia="es-ES_tradnl"/>
        </w:rPr>
      </w:pPr>
      <w:r w:rsidRPr="009D0CA8">
        <w:rPr>
          <w:rFonts w:ascii="Roboto" w:eastAsia="Times New Roman" w:hAnsi="Roboto" w:cs="Arial"/>
          <w:b/>
          <w:bCs/>
          <w:sz w:val="23"/>
          <w:szCs w:val="23"/>
          <w:lang w:eastAsia="es-ES_tradnl"/>
        </w:rPr>
        <w:t>18.4 ESTADÍSTICAS DE DERECHO DE ACCESO</w:t>
      </w:r>
    </w:p>
    <w:p w14:paraId="4B2C5844" w14:textId="487D3647" w:rsidR="00C95C2F" w:rsidRDefault="00E3639D" w:rsidP="000C2E1B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  <w:r w:rsidRPr="00C95C2F">
        <w:rPr>
          <w:rFonts w:cs="Arial"/>
          <w:szCs w:val="23"/>
        </w:rPr>
        <w:t>18.4.1</w:t>
      </w:r>
      <w:r w:rsidR="00804A39">
        <w:rPr>
          <w:rFonts w:cs="Arial"/>
          <w:szCs w:val="23"/>
        </w:rPr>
        <w:t xml:space="preserve">. </w:t>
      </w:r>
      <w:r w:rsidRPr="00C95C2F">
        <w:rPr>
          <w:rFonts w:cs="Arial"/>
          <w:szCs w:val="23"/>
        </w:rPr>
        <w:t>Información estadística sobre las resoluciones de las solicitudes de derecho de acceso a la información pública</w:t>
      </w:r>
    </w:p>
    <w:p w14:paraId="4C5BB37F" w14:textId="77777777" w:rsidR="008170B1" w:rsidRDefault="008170B1" w:rsidP="000C2E1B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70A5FA5F" w14:textId="61BCF5F6" w:rsidR="00BA64A8" w:rsidRDefault="008170B1" w:rsidP="000C2E1B">
      <w:pPr>
        <w:pStyle w:val="Ttulo3"/>
        <w:shd w:val="clear" w:color="auto" w:fill="FFFFFF"/>
        <w:jc w:val="both"/>
        <w:textAlignment w:val="baseline"/>
        <w:rPr>
          <w:b w:val="0"/>
          <w:bCs w:val="0"/>
        </w:rPr>
      </w:pPr>
      <w:r w:rsidRPr="008170B1">
        <w:rPr>
          <w:b w:val="0"/>
          <w:bCs w:val="0"/>
        </w:rPr>
        <w:t xml:space="preserve">La Fundación Tutelar Canaria para la Acción Social no ha obtenido ningún tipo de solicitud durante </w:t>
      </w:r>
      <w:r w:rsidR="00BD33BC">
        <w:rPr>
          <w:b w:val="0"/>
          <w:bCs w:val="0"/>
        </w:rPr>
        <w:t>el ejercicio 2025</w:t>
      </w:r>
      <w:r w:rsidRPr="008170B1">
        <w:rPr>
          <w:b w:val="0"/>
          <w:bCs w:val="0"/>
        </w:rPr>
        <w:t>, por lo que no se disponen de estadísticas al respecto.</w:t>
      </w:r>
    </w:p>
    <w:p w14:paraId="65ACAC7B" w14:textId="77777777" w:rsidR="008170B1" w:rsidRDefault="008170B1" w:rsidP="000C2E1B">
      <w:pPr>
        <w:pStyle w:val="Ttulo3"/>
        <w:shd w:val="clear" w:color="auto" w:fill="FFFFFF"/>
        <w:jc w:val="both"/>
        <w:textAlignment w:val="baseline"/>
        <w:rPr>
          <w:b w:val="0"/>
          <w:bCs w:val="0"/>
        </w:rPr>
      </w:pPr>
    </w:p>
    <w:p w14:paraId="4188AEA4" w14:textId="340DC21C" w:rsidR="008170B1" w:rsidRDefault="008170B1" w:rsidP="000C2E1B">
      <w:pPr>
        <w:pStyle w:val="Ttulo3"/>
        <w:shd w:val="clear" w:color="auto" w:fill="FFFFFF"/>
        <w:jc w:val="both"/>
        <w:textAlignment w:val="baseline"/>
        <w:rPr>
          <w:b w:val="0"/>
          <w:bCs w:val="0"/>
        </w:rPr>
      </w:pPr>
      <w:r>
        <w:rPr>
          <w:b w:val="0"/>
          <w:bCs w:val="0"/>
        </w:rPr>
        <w:tab/>
        <w:t>Descargar documento: (DOCX, ODT, PDF)</w:t>
      </w:r>
    </w:p>
    <w:p w14:paraId="1A5A9AE1" w14:textId="77777777" w:rsidR="00C95C2F" w:rsidRPr="00C95C2F" w:rsidRDefault="00C95C2F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2475093C" w14:textId="69CD356B" w:rsidR="005C4E9F" w:rsidRDefault="005C4E9F" w:rsidP="005C4E9F">
      <w:pPr>
        <w:shd w:val="clear" w:color="auto" w:fill="FFFFFF" w:themeFill="background1"/>
        <w:spacing w:after="0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BF1208">
        <w:rPr>
          <w:rFonts w:ascii="Roboto" w:hAnsi="Roboto" w:cs="Arial"/>
          <w:color w:val="333333"/>
          <w:sz w:val="23"/>
          <w:szCs w:val="23"/>
          <w:shd w:val="clear" w:color="auto" w:fill="FFFFFF"/>
        </w:rPr>
        <w:t>3</w:t>
      </w:r>
      <w:r w:rsidR="008170B1">
        <w:rPr>
          <w:rFonts w:ascii="Roboto" w:hAnsi="Roboto" w:cs="Arial"/>
          <w:color w:val="333333"/>
          <w:sz w:val="23"/>
          <w:szCs w:val="23"/>
          <w:shd w:val="clear" w:color="auto" w:fill="FFFFFF"/>
        </w:rPr>
        <w:t>1</w:t>
      </w:r>
      <w:r w:rsidR="00F0368A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</w:t>
      </w:r>
      <w:r w:rsidR="008170B1">
        <w:rPr>
          <w:rFonts w:ascii="Roboto" w:hAnsi="Roboto" w:cs="Arial"/>
          <w:color w:val="333333"/>
          <w:sz w:val="23"/>
          <w:szCs w:val="23"/>
          <w:shd w:val="clear" w:color="auto" w:fill="FFFFFF"/>
        </w:rPr>
        <w:t>de diciembre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202</w:t>
      </w:r>
      <w:r w:rsidR="00BD33BC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 </w:t>
      </w:r>
    </w:p>
    <w:p w14:paraId="38F007E2" w14:textId="230369E1" w:rsidR="005C4E9F" w:rsidRDefault="005C4E9F" w:rsidP="005C4E9F">
      <w:pPr>
        <w:shd w:val="clear" w:color="auto" w:fill="FFFFFF" w:themeFill="background1"/>
        <w:spacing w:after="0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CC7A8A">
        <w:rPr>
          <w:rFonts w:ascii="Roboto" w:hAnsi="Roboto" w:cs="Arial"/>
          <w:color w:val="333333"/>
          <w:sz w:val="23"/>
          <w:szCs w:val="23"/>
          <w:shd w:val="clear" w:color="auto" w:fill="FFFFFF"/>
        </w:rPr>
        <w:t>Semestral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.</w:t>
      </w:r>
    </w:p>
    <w:p w14:paraId="0154D148" w14:textId="6B25E73D" w:rsidR="00672550" w:rsidRPr="009E01A3" w:rsidRDefault="00672550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427E2CA8" w14:textId="45ECA0C5" w:rsidR="0092130B" w:rsidRPr="00534ABD" w:rsidRDefault="0092130B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sectPr w:rsidR="0092130B" w:rsidRPr="00534ABD" w:rsidSect="00921B29">
      <w:headerReference w:type="default" r:id="rId8"/>
      <w:footerReference w:type="default" r:id="rId9"/>
      <w:pgSz w:w="11906" w:h="16838"/>
      <w:pgMar w:top="238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CF0F9" w14:textId="77777777" w:rsidR="00E36951" w:rsidRDefault="00E36951" w:rsidP="004F7EA1">
      <w:pPr>
        <w:spacing w:after="0"/>
      </w:pPr>
      <w:r>
        <w:separator/>
      </w:r>
    </w:p>
  </w:endnote>
  <w:endnote w:type="continuationSeparator" w:id="0">
    <w:p w14:paraId="61DE80BE" w14:textId="77777777" w:rsidR="00E36951" w:rsidRDefault="00E36951" w:rsidP="004F7E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331B4" w14:textId="77777777" w:rsidR="00E36951" w:rsidRDefault="00E36951" w:rsidP="004F7EA1">
      <w:pPr>
        <w:spacing w:after="0"/>
      </w:pPr>
      <w:r>
        <w:separator/>
      </w:r>
    </w:p>
  </w:footnote>
  <w:footnote w:type="continuationSeparator" w:id="0">
    <w:p w14:paraId="3941AE0A" w14:textId="77777777" w:rsidR="00E36951" w:rsidRDefault="00E36951" w:rsidP="004F7E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2E6"/>
    <w:multiLevelType w:val="hybridMultilevel"/>
    <w:tmpl w:val="FD40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556"/>
    <w:multiLevelType w:val="hybridMultilevel"/>
    <w:tmpl w:val="A34ABBC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9B1FE8"/>
    <w:multiLevelType w:val="hybridMultilevel"/>
    <w:tmpl w:val="A2A2C66A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D4F4E"/>
    <w:multiLevelType w:val="hybridMultilevel"/>
    <w:tmpl w:val="53E83C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C4CC1"/>
    <w:multiLevelType w:val="multilevel"/>
    <w:tmpl w:val="B872706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1E5560D6"/>
    <w:multiLevelType w:val="multilevel"/>
    <w:tmpl w:val="88442EFE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2571188A"/>
    <w:multiLevelType w:val="multilevel"/>
    <w:tmpl w:val="166EBE50"/>
    <w:styleLink w:val="WW8Num23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26ED13A0"/>
    <w:multiLevelType w:val="multilevel"/>
    <w:tmpl w:val="4436398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BA6B7C"/>
    <w:multiLevelType w:val="hybridMultilevel"/>
    <w:tmpl w:val="8B1662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C2914"/>
    <w:multiLevelType w:val="hybridMultilevel"/>
    <w:tmpl w:val="602AB1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26594C"/>
    <w:multiLevelType w:val="hybridMultilevel"/>
    <w:tmpl w:val="F9E8F0B6"/>
    <w:lvl w:ilvl="0" w:tplc="9CAAC19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476F6C"/>
    <w:multiLevelType w:val="hybridMultilevel"/>
    <w:tmpl w:val="C25CE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D1086"/>
    <w:multiLevelType w:val="hybridMultilevel"/>
    <w:tmpl w:val="FCEEFDEA"/>
    <w:lvl w:ilvl="0" w:tplc="B284FB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A4B56"/>
    <w:multiLevelType w:val="hybridMultilevel"/>
    <w:tmpl w:val="ABF8D5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087AA4"/>
    <w:multiLevelType w:val="multilevel"/>
    <w:tmpl w:val="6420BFF8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1">
      <w:numFmt w:val="bullet"/>
      <w:lvlText w:val=""/>
      <w:lvlJc w:val="left"/>
      <w:pPr>
        <w:ind w:left="1443" w:hanging="363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4A22440E"/>
    <w:multiLevelType w:val="hybridMultilevel"/>
    <w:tmpl w:val="3A4E21E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BFD733E"/>
    <w:multiLevelType w:val="hybridMultilevel"/>
    <w:tmpl w:val="B61CFF0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C022C0F"/>
    <w:multiLevelType w:val="multilevel"/>
    <w:tmpl w:val="005AEE2C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E803DC"/>
    <w:multiLevelType w:val="hybridMultilevel"/>
    <w:tmpl w:val="FA3452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F1AF8"/>
    <w:multiLevelType w:val="multilevel"/>
    <w:tmpl w:val="A40E422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43" w:hanging="363"/>
      </w:pPr>
      <w:rPr>
        <w:rFonts w:ascii="Symbol" w:hAnsi="Symbol" w:cs="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E905A7"/>
    <w:multiLevelType w:val="hybridMultilevel"/>
    <w:tmpl w:val="2CBC7146"/>
    <w:lvl w:ilvl="0" w:tplc="2D649E42">
      <w:start w:val="1"/>
      <w:numFmt w:val="bullet"/>
      <w:lvlText w:val="."/>
      <w:lvlJc w:val="left"/>
      <w:pPr>
        <w:ind w:left="144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1E1254"/>
    <w:multiLevelType w:val="multilevel"/>
    <w:tmpl w:val="96549A1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5CA97F85"/>
    <w:multiLevelType w:val="hybridMultilevel"/>
    <w:tmpl w:val="DDF491BA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D24666B"/>
    <w:multiLevelType w:val="multilevel"/>
    <w:tmpl w:val="D55CC3F8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607C47F4"/>
    <w:multiLevelType w:val="hybridMultilevel"/>
    <w:tmpl w:val="D4986782"/>
    <w:lvl w:ilvl="0" w:tplc="E4F64086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08" w:hanging="360"/>
      </w:pPr>
    </w:lvl>
    <w:lvl w:ilvl="2" w:tplc="0C0A001B" w:tentative="1">
      <w:start w:val="1"/>
      <w:numFmt w:val="lowerRoman"/>
      <w:lvlText w:val="%3."/>
      <w:lvlJc w:val="right"/>
      <w:pPr>
        <w:ind w:left="3228" w:hanging="180"/>
      </w:pPr>
    </w:lvl>
    <w:lvl w:ilvl="3" w:tplc="0C0A000F" w:tentative="1">
      <w:start w:val="1"/>
      <w:numFmt w:val="decimal"/>
      <w:lvlText w:val="%4."/>
      <w:lvlJc w:val="left"/>
      <w:pPr>
        <w:ind w:left="3948" w:hanging="360"/>
      </w:pPr>
    </w:lvl>
    <w:lvl w:ilvl="4" w:tplc="0C0A0019" w:tentative="1">
      <w:start w:val="1"/>
      <w:numFmt w:val="lowerLetter"/>
      <w:lvlText w:val="%5."/>
      <w:lvlJc w:val="left"/>
      <w:pPr>
        <w:ind w:left="4668" w:hanging="360"/>
      </w:pPr>
    </w:lvl>
    <w:lvl w:ilvl="5" w:tplc="0C0A001B" w:tentative="1">
      <w:start w:val="1"/>
      <w:numFmt w:val="lowerRoman"/>
      <w:lvlText w:val="%6."/>
      <w:lvlJc w:val="right"/>
      <w:pPr>
        <w:ind w:left="5388" w:hanging="180"/>
      </w:pPr>
    </w:lvl>
    <w:lvl w:ilvl="6" w:tplc="0C0A000F" w:tentative="1">
      <w:start w:val="1"/>
      <w:numFmt w:val="decimal"/>
      <w:lvlText w:val="%7."/>
      <w:lvlJc w:val="left"/>
      <w:pPr>
        <w:ind w:left="6108" w:hanging="360"/>
      </w:pPr>
    </w:lvl>
    <w:lvl w:ilvl="7" w:tplc="0C0A0019" w:tentative="1">
      <w:start w:val="1"/>
      <w:numFmt w:val="lowerLetter"/>
      <w:lvlText w:val="%8."/>
      <w:lvlJc w:val="left"/>
      <w:pPr>
        <w:ind w:left="6828" w:hanging="360"/>
      </w:pPr>
    </w:lvl>
    <w:lvl w:ilvl="8" w:tplc="0C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62360E8D"/>
    <w:multiLevelType w:val="hybridMultilevel"/>
    <w:tmpl w:val="D9F4FEEA"/>
    <w:lvl w:ilvl="0" w:tplc="74C6755C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51017"/>
    <w:multiLevelType w:val="hybridMultilevel"/>
    <w:tmpl w:val="ED50AEE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361EC2"/>
    <w:multiLevelType w:val="hybridMultilevel"/>
    <w:tmpl w:val="3DDED3FE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0B49C5"/>
    <w:multiLevelType w:val="multilevel"/>
    <w:tmpl w:val="A2D65408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7B826B7E"/>
    <w:multiLevelType w:val="multilevel"/>
    <w:tmpl w:val="3296F260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7BA77731"/>
    <w:multiLevelType w:val="multilevel"/>
    <w:tmpl w:val="D8548FEE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489712445">
    <w:abstractNumId w:val="21"/>
  </w:num>
  <w:num w:numId="2" w16cid:durableId="1031802686">
    <w:abstractNumId w:val="20"/>
  </w:num>
  <w:num w:numId="3" w16cid:durableId="1562668734">
    <w:abstractNumId w:val="24"/>
  </w:num>
  <w:num w:numId="4" w16cid:durableId="249319231">
    <w:abstractNumId w:val="12"/>
  </w:num>
  <w:num w:numId="5" w16cid:durableId="544677125">
    <w:abstractNumId w:val="17"/>
  </w:num>
  <w:num w:numId="6" w16cid:durableId="573440244">
    <w:abstractNumId w:val="30"/>
  </w:num>
  <w:num w:numId="7" w16cid:durableId="1627852815">
    <w:abstractNumId w:val="10"/>
  </w:num>
  <w:num w:numId="8" w16cid:durableId="1938755926">
    <w:abstractNumId w:val="29"/>
  </w:num>
  <w:num w:numId="9" w16cid:durableId="1260092976">
    <w:abstractNumId w:val="13"/>
  </w:num>
  <w:num w:numId="10" w16cid:durableId="515727820">
    <w:abstractNumId w:val="2"/>
  </w:num>
  <w:num w:numId="11" w16cid:durableId="991910898">
    <w:abstractNumId w:val="9"/>
  </w:num>
  <w:num w:numId="12" w16cid:durableId="1275479527">
    <w:abstractNumId w:val="0"/>
  </w:num>
  <w:num w:numId="13" w16cid:durableId="442647745">
    <w:abstractNumId w:val="11"/>
  </w:num>
  <w:num w:numId="14" w16cid:durableId="468979663">
    <w:abstractNumId w:val="3"/>
  </w:num>
  <w:num w:numId="15" w16cid:durableId="1861162596">
    <w:abstractNumId w:val="16"/>
  </w:num>
  <w:num w:numId="16" w16cid:durableId="965357760">
    <w:abstractNumId w:val="27"/>
  </w:num>
  <w:num w:numId="17" w16cid:durableId="1526672455">
    <w:abstractNumId w:val="15"/>
  </w:num>
  <w:num w:numId="18" w16cid:durableId="106125273">
    <w:abstractNumId w:val="8"/>
  </w:num>
  <w:num w:numId="19" w16cid:durableId="1023747560">
    <w:abstractNumId w:val="31"/>
  </w:num>
  <w:num w:numId="20" w16cid:durableId="663892983">
    <w:abstractNumId w:val="31"/>
  </w:num>
  <w:num w:numId="21" w16cid:durableId="2045716710">
    <w:abstractNumId w:val="33"/>
  </w:num>
  <w:num w:numId="22" w16cid:durableId="594945833">
    <w:abstractNumId w:val="26"/>
  </w:num>
  <w:num w:numId="23" w16cid:durableId="598568327">
    <w:abstractNumId w:val="4"/>
  </w:num>
  <w:num w:numId="24" w16cid:durableId="1856193896">
    <w:abstractNumId w:val="4"/>
  </w:num>
  <w:num w:numId="25" w16cid:durableId="2042440986">
    <w:abstractNumId w:val="26"/>
  </w:num>
  <w:num w:numId="26" w16cid:durableId="559245135">
    <w:abstractNumId w:val="33"/>
  </w:num>
  <w:num w:numId="27" w16cid:durableId="1152062386">
    <w:abstractNumId w:val="6"/>
  </w:num>
  <w:num w:numId="28" w16cid:durableId="1743672383">
    <w:abstractNumId w:val="5"/>
  </w:num>
  <w:num w:numId="29" w16cid:durableId="751775768">
    <w:abstractNumId w:val="5"/>
  </w:num>
  <w:num w:numId="30" w16cid:durableId="541988721">
    <w:abstractNumId w:val="14"/>
  </w:num>
  <w:num w:numId="31" w16cid:durableId="1813447344">
    <w:abstractNumId w:val="14"/>
  </w:num>
  <w:num w:numId="32" w16cid:durableId="1222326641">
    <w:abstractNumId w:val="32"/>
  </w:num>
  <w:num w:numId="33" w16cid:durableId="900406360">
    <w:abstractNumId w:val="32"/>
  </w:num>
  <w:num w:numId="34" w16cid:durableId="1426806637">
    <w:abstractNumId w:val="25"/>
  </w:num>
  <w:num w:numId="35" w16cid:durableId="729815544">
    <w:abstractNumId w:val="1"/>
  </w:num>
  <w:num w:numId="36" w16cid:durableId="969096515">
    <w:abstractNumId w:val="18"/>
  </w:num>
  <w:num w:numId="37" w16cid:durableId="1337881168">
    <w:abstractNumId w:val="22"/>
  </w:num>
  <w:num w:numId="38" w16cid:durableId="926959389">
    <w:abstractNumId w:val="28"/>
  </w:num>
  <w:num w:numId="39" w16cid:durableId="2030794529">
    <w:abstractNumId w:val="19"/>
  </w:num>
  <w:num w:numId="40" w16cid:durableId="705063348">
    <w:abstractNumId w:val="7"/>
  </w:num>
  <w:num w:numId="41" w16cid:durableId="11857520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0EE8"/>
    <w:rsid w:val="0000795C"/>
    <w:rsid w:val="00013F95"/>
    <w:rsid w:val="00052D28"/>
    <w:rsid w:val="00056040"/>
    <w:rsid w:val="00096C29"/>
    <w:rsid w:val="00097090"/>
    <w:rsid w:val="000A42B6"/>
    <w:rsid w:val="000A6033"/>
    <w:rsid w:val="000C0896"/>
    <w:rsid w:val="000C2E1B"/>
    <w:rsid w:val="000E6202"/>
    <w:rsid w:val="000F1295"/>
    <w:rsid w:val="000F3E17"/>
    <w:rsid w:val="00103386"/>
    <w:rsid w:val="0015799D"/>
    <w:rsid w:val="00162F9A"/>
    <w:rsid w:val="0017273F"/>
    <w:rsid w:val="00176031"/>
    <w:rsid w:val="001965E4"/>
    <w:rsid w:val="001B1DCC"/>
    <w:rsid w:val="001B3468"/>
    <w:rsid w:val="001D0D15"/>
    <w:rsid w:val="001D5FD4"/>
    <w:rsid w:val="001F2C85"/>
    <w:rsid w:val="00201514"/>
    <w:rsid w:val="0021775F"/>
    <w:rsid w:val="00223C0C"/>
    <w:rsid w:val="002473D7"/>
    <w:rsid w:val="002A4903"/>
    <w:rsid w:val="00321788"/>
    <w:rsid w:val="0034373D"/>
    <w:rsid w:val="003438F2"/>
    <w:rsid w:val="00360ECA"/>
    <w:rsid w:val="00365B06"/>
    <w:rsid w:val="00367B4C"/>
    <w:rsid w:val="003821DB"/>
    <w:rsid w:val="003D1E1D"/>
    <w:rsid w:val="0040261A"/>
    <w:rsid w:val="00404327"/>
    <w:rsid w:val="00404736"/>
    <w:rsid w:val="004217D5"/>
    <w:rsid w:val="0043517C"/>
    <w:rsid w:val="00450F05"/>
    <w:rsid w:val="004558B6"/>
    <w:rsid w:val="0046016B"/>
    <w:rsid w:val="00480759"/>
    <w:rsid w:val="004D07E9"/>
    <w:rsid w:val="004E0148"/>
    <w:rsid w:val="004E4CFF"/>
    <w:rsid w:val="004F7EA1"/>
    <w:rsid w:val="00505CCA"/>
    <w:rsid w:val="00516AD1"/>
    <w:rsid w:val="00524D2B"/>
    <w:rsid w:val="00534ABD"/>
    <w:rsid w:val="00535E69"/>
    <w:rsid w:val="00550866"/>
    <w:rsid w:val="0059077B"/>
    <w:rsid w:val="005A3512"/>
    <w:rsid w:val="005C43A5"/>
    <w:rsid w:val="005C4E9F"/>
    <w:rsid w:val="005E16CC"/>
    <w:rsid w:val="00622AB6"/>
    <w:rsid w:val="00630956"/>
    <w:rsid w:val="006457AC"/>
    <w:rsid w:val="00672550"/>
    <w:rsid w:val="006759E6"/>
    <w:rsid w:val="006B4C7A"/>
    <w:rsid w:val="006D5664"/>
    <w:rsid w:val="00712B61"/>
    <w:rsid w:val="00752CDA"/>
    <w:rsid w:val="00773A12"/>
    <w:rsid w:val="0077493D"/>
    <w:rsid w:val="007877AC"/>
    <w:rsid w:val="007C33B8"/>
    <w:rsid w:val="00804A39"/>
    <w:rsid w:val="00805B7A"/>
    <w:rsid w:val="008170B1"/>
    <w:rsid w:val="00820646"/>
    <w:rsid w:val="008626BB"/>
    <w:rsid w:val="0087734E"/>
    <w:rsid w:val="00885CC4"/>
    <w:rsid w:val="008928BC"/>
    <w:rsid w:val="008A2504"/>
    <w:rsid w:val="008D1C77"/>
    <w:rsid w:val="009047D1"/>
    <w:rsid w:val="00904DD9"/>
    <w:rsid w:val="0092130B"/>
    <w:rsid w:val="00921B29"/>
    <w:rsid w:val="00964CB8"/>
    <w:rsid w:val="00975D8E"/>
    <w:rsid w:val="00993CFA"/>
    <w:rsid w:val="009B12DC"/>
    <w:rsid w:val="009D0CA8"/>
    <w:rsid w:val="009E01A3"/>
    <w:rsid w:val="009E04F5"/>
    <w:rsid w:val="009E124E"/>
    <w:rsid w:val="009E52C2"/>
    <w:rsid w:val="009F4741"/>
    <w:rsid w:val="00A0378D"/>
    <w:rsid w:val="00A1070B"/>
    <w:rsid w:val="00A63455"/>
    <w:rsid w:val="00A66C84"/>
    <w:rsid w:val="00A73AD9"/>
    <w:rsid w:val="00A75D75"/>
    <w:rsid w:val="00A85751"/>
    <w:rsid w:val="00AC1468"/>
    <w:rsid w:val="00AC2906"/>
    <w:rsid w:val="00AC73EB"/>
    <w:rsid w:val="00B047C2"/>
    <w:rsid w:val="00B13821"/>
    <w:rsid w:val="00B479E2"/>
    <w:rsid w:val="00B6106B"/>
    <w:rsid w:val="00B82EF0"/>
    <w:rsid w:val="00BA64A8"/>
    <w:rsid w:val="00BA798D"/>
    <w:rsid w:val="00BD33BC"/>
    <w:rsid w:val="00BD3502"/>
    <w:rsid w:val="00BF1208"/>
    <w:rsid w:val="00C44EDF"/>
    <w:rsid w:val="00C507C5"/>
    <w:rsid w:val="00C56340"/>
    <w:rsid w:val="00C81D22"/>
    <w:rsid w:val="00C95C2F"/>
    <w:rsid w:val="00C9684A"/>
    <w:rsid w:val="00CA22E5"/>
    <w:rsid w:val="00CC2041"/>
    <w:rsid w:val="00CC7A8A"/>
    <w:rsid w:val="00CD5B5D"/>
    <w:rsid w:val="00D10225"/>
    <w:rsid w:val="00D47BF6"/>
    <w:rsid w:val="00DA5B65"/>
    <w:rsid w:val="00DB7F51"/>
    <w:rsid w:val="00DE59B7"/>
    <w:rsid w:val="00DF2388"/>
    <w:rsid w:val="00E35F5A"/>
    <w:rsid w:val="00E3639D"/>
    <w:rsid w:val="00E36951"/>
    <w:rsid w:val="00E467DE"/>
    <w:rsid w:val="00E50303"/>
    <w:rsid w:val="00E6375D"/>
    <w:rsid w:val="00E72F3E"/>
    <w:rsid w:val="00E774CB"/>
    <w:rsid w:val="00E873A4"/>
    <w:rsid w:val="00E91A0B"/>
    <w:rsid w:val="00EC2A70"/>
    <w:rsid w:val="00ED77BA"/>
    <w:rsid w:val="00EE247F"/>
    <w:rsid w:val="00F0368A"/>
    <w:rsid w:val="00F076FD"/>
    <w:rsid w:val="00F212B7"/>
    <w:rsid w:val="00F35327"/>
    <w:rsid w:val="00F4110F"/>
    <w:rsid w:val="00F54E3A"/>
    <w:rsid w:val="00F71E00"/>
    <w:rsid w:val="00F84AF5"/>
    <w:rsid w:val="00FA3F83"/>
    <w:rsid w:val="00FB00A8"/>
    <w:rsid w:val="00FB2A7D"/>
    <w:rsid w:val="00FE0AF5"/>
    <w:rsid w:val="00FE4022"/>
    <w:rsid w:val="00FF339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6BB"/>
    <w:rPr>
      <w:sz w:val="22"/>
      <w:szCs w:val="22"/>
      <w:lang w:eastAsia="en-US"/>
    </w:rPr>
  </w:style>
  <w:style w:type="paragraph" w:styleId="Ttulo3">
    <w:name w:val="heading 3"/>
    <w:basedOn w:val="Normal"/>
    <w:link w:val="Ttulo3Car"/>
    <w:uiPriority w:val="9"/>
    <w:qFormat/>
    <w:rsid w:val="009D0CA8"/>
    <w:pPr>
      <w:spacing w:after="0" w:line="264" w:lineRule="auto"/>
      <w:outlineLvl w:val="2"/>
    </w:pPr>
    <w:rPr>
      <w:rFonts w:ascii="Roboto" w:eastAsia="Times New Roman" w:hAnsi="Roboto"/>
      <w:b/>
      <w:bCs/>
      <w:sz w:val="23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character" w:styleId="Hipervnculo">
    <w:name w:val="Hyperlink"/>
    <w:uiPriority w:val="99"/>
    <w:unhideWhenUsed/>
    <w:rsid w:val="008626BB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qFormat/>
    <w:rsid w:val="008626B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Standard">
    <w:name w:val="Standard"/>
    <w:qFormat/>
    <w:rsid w:val="00E72F3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numbering" w:customStyle="1" w:styleId="WW8Num3">
    <w:name w:val="WW8Num3"/>
    <w:basedOn w:val="Sinlista"/>
    <w:rsid w:val="00E72F3E"/>
    <w:pPr>
      <w:numPr>
        <w:numId w:val="19"/>
      </w:numPr>
    </w:pPr>
  </w:style>
  <w:style w:type="numbering" w:customStyle="1" w:styleId="WW8Num8">
    <w:name w:val="WW8Num8"/>
    <w:basedOn w:val="Sinlista"/>
    <w:rsid w:val="00E72F3E"/>
    <w:pPr>
      <w:numPr>
        <w:numId w:val="21"/>
      </w:numPr>
    </w:pPr>
  </w:style>
  <w:style w:type="numbering" w:customStyle="1" w:styleId="WW8Num19">
    <w:name w:val="WW8Num19"/>
    <w:basedOn w:val="Sinlista"/>
    <w:rsid w:val="00E72F3E"/>
    <w:pPr>
      <w:numPr>
        <w:numId w:val="22"/>
      </w:numPr>
    </w:pPr>
  </w:style>
  <w:style w:type="numbering" w:customStyle="1" w:styleId="WW8Num25">
    <w:name w:val="WW8Num25"/>
    <w:basedOn w:val="Sinlista"/>
    <w:rsid w:val="00E72F3E"/>
    <w:pPr>
      <w:numPr>
        <w:numId w:val="23"/>
      </w:numPr>
    </w:pPr>
  </w:style>
  <w:style w:type="paragraph" w:customStyle="1" w:styleId="ecxecxmsonormal">
    <w:name w:val="ecxecxmsonormal"/>
    <w:basedOn w:val="Standard"/>
    <w:rsid w:val="00E72F3E"/>
    <w:rPr>
      <w:sz w:val="24"/>
      <w:szCs w:val="24"/>
    </w:rPr>
  </w:style>
  <w:style w:type="numbering" w:customStyle="1" w:styleId="WW8Num23">
    <w:name w:val="WW8Num23"/>
    <w:basedOn w:val="Sinlista"/>
    <w:rsid w:val="00E72F3E"/>
    <w:pPr>
      <w:numPr>
        <w:numId w:val="27"/>
      </w:numPr>
    </w:pPr>
  </w:style>
  <w:style w:type="numbering" w:customStyle="1" w:styleId="WW8Num22">
    <w:name w:val="WW8Num22"/>
    <w:basedOn w:val="Sinlista"/>
    <w:rsid w:val="00480759"/>
    <w:pPr>
      <w:numPr>
        <w:numId w:val="28"/>
      </w:numPr>
    </w:pPr>
  </w:style>
  <w:style w:type="numbering" w:customStyle="1" w:styleId="WW8Num27">
    <w:name w:val="WW8Num27"/>
    <w:basedOn w:val="Sinlista"/>
    <w:rsid w:val="00480759"/>
    <w:pPr>
      <w:numPr>
        <w:numId w:val="30"/>
      </w:numPr>
    </w:pPr>
  </w:style>
  <w:style w:type="paragraph" w:customStyle="1" w:styleId="Default">
    <w:name w:val="Default"/>
    <w:rsid w:val="00480759"/>
    <w:pPr>
      <w:suppressAutoHyphens/>
      <w:autoSpaceDE w:val="0"/>
      <w:autoSpaceDN w:val="0"/>
      <w:textAlignment w:val="baseline"/>
    </w:pPr>
    <w:rPr>
      <w:rFonts w:eastAsia="Times New Roman" w:cs="Calibri"/>
      <w:color w:val="000000"/>
      <w:kern w:val="3"/>
      <w:sz w:val="24"/>
      <w:szCs w:val="24"/>
      <w:lang w:eastAsia="zh-CN"/>
    </w:rPr>
  </w:style>
  <w:style w:type="numbering" w:customStyle="1" w:styleId="WW8Num6">
    <w:name w:val="WW8Num6"/>
    <w:basedOn w:val="Sinlista"/>
    <w:rsid w:val="00480759"/>
    <w:pPr>
      <w:numPr>
        <w:numId w:val="32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BD3502"/>
    <w:rPr>
      <w:color w:val="605E5C"/>
      <w:shd w:val="clear" w:color="auto" w:fill="E1DFDD"/>
    </w:rPr>
  </w:style>
  <w:style w:type="numbering" w:customStyle="1" w:styleId="WW8Num191">
    <w:name w:val="WW8Num191"/>
    <w:basedOn w:val="Sinlista"/>
    <w:rsid w:val="00FF339B"/>
  </w:style>
  <w:style w:type="numbering" w:customStyle="1" w:styleId="WW8Num251">
    <w:name w:val="WW8Num251"/>
    <w:basedOn w:val="Sinlista"/>
    <w:rsid w:val="00FF339B"/>
  </w:style>
  <w:style w:type="character" w:customStyle="1" w:styleId="Ttulo3Car">
    <w:name w:val="Título 3 Car"/>
    <w:basedOn w:val="Fuentedeprrafopredeter"/>
    <w:link w:val="Ttulo3"/>
    <w:uiPriority w:val="9"/>
    <w:rsid w:val="009D0CA8"/>
    <w:rPr>
      <w:rFonts w:ascii="Roboto" w:eastAsia="Times New Roman" w:hAnsi="Roboto"/>
      <w:b/>
      <w:bCs/>
      <w:sz w:val="23"/>
      <w:szCs w:val="27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6FAF5-3E14-47E7-82FF-D7F78F0F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1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2</cp:revision>
  <cp:lastPrinted>2021-05-28T13:48:00Z</cp:lastPrinted>
  <dcterms:created xsi:type="dcterms:W3CDTF">2026-04-23T12:57:00Z</dcterms:created>
  <dcterms:modified xsi:type="dcterms:W3CDTF">2026-04-23T12:57:00Z</dcterms:modified>
</cp:coreProperties>
</file>