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DE48" w14:textId="77777777" w:rsidR="00BA64A8" w:rsidRDefault="00BA64A8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0DFB780A" w14:textId="31944AAB" w:rsidR="009E01A3" w:rsidRDefault="00E3639D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  <w:r>
        <w:rPr>
          <w:rFonts w:cs="Arial"/>
          <w:szCs w:val="23"/>
        </w:rPr>
        <w:t>18</w:t>
      </w:r>
      <w:r w:rsidR="00480759" w:rsidRPr="009E01A3">
        <w:rPr>
          <w:rFonts w:cs="Arial"/>
          <w:szCs w:val="23"/>
        </w:rPr>
        <w:t xml:space="preserve">. </w:t>
      </w:r>
      <w:r w:rsidRPr="00E3639D">
        <w:rPr>
          <w:rFonts w:cs="Arial"/>
          <w:szCs w:val="23"/>
        </w:rPr>
        <w:t>DERECHO DE ACCESO</w:t>
      </w:r>
    </w:p>
    <w:p w14:paraId="06E1E868" w14:textId="77777777" w:rsidR="009D0CA8" w:rsidRPr="00E3639D" w:rsidRDefault="009D0CA8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440EDB24" w14:textId="77777777" w:rsidR="009D0CA8" w:rsidRPr="009D0CA8" w:rsidRDefault="009D0CA8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5F4D12B4" w14:textId="6A07FAD2" w:rsidR="009D0CA8" w:rsidRDefault="00450F05" w:rsidP="00C95C2F">
      <w:pPr>
        <w:shd w:val="clear" w:color="auto" w:fill="FFFFFF" w:themeFill="background1"/>
        <w:spacing w:after="160" w:line="259" w:lineRule="auto"/>
        <w:jc w:val="both"/>
        <w:rPr>
          <w:rFonts w:ascii="Roboto" w:eastAsia="Times New Roman" w:hAnsi="Roboto" w:cs="Arial"/>
          <w:b/>
          <w:bCs/>
          <w:sz w:val="23"/>
          <w:szCs w:val="23"/>
          <w:lang w:eastAsia="es-ES_tradnl"/>
        </w:rPr>
      </w:pPr>
      <w:r w:rsidRPr="009D0CA8">
        <w:rPr>
          <w:rFonts w:ascii="Roboto" w:eastAsia="Times New Roman" w:hAnsi="Roboto" w:cs="Arial"/>
          <w:b/>
          <w:bCs/>
          <w:sz w:val="23"/>
          <w:szCs w:val="23"/>
          <w:lang w:eastAsia="es-ES_tradnl"/>
        </w:rPr>
        <w:t>18.3</w:t>
      </w:r>
      <w:r>
        <w:rPr>
          <w:rFonts w:ascii="Roboto" w:eastAsia="Times New Roman" w:hAnsi="Roboto" w:cs="Arial"/>
          <w:b/>
          <w:bCs/>
          <w:sz w:val="23"/>
          <w:szCs w:val="23"/>
          <w:lang w:eastAsia="es-ES_tradnl"/>
        </w:rPr>
        <w:t>.</w:t>
      </w:r>
      <w:r w:rsidRPr="009D0CA8">
        <w:rPr>
          <w:rFonts w:ascii="Roboto" w:eastAsia="Times New Roman" w:hAnsi="Roboto" w:cs="Arial"/>
          <w:b/>
          <w:bCs/>
          <w:sz w:val="23"/>
          <w:szCs w:val="23"/>
          <w:lang w:eastAsia="es-ES_tradnl"/>
        </w:rPr>
        <w:t xml:space="preserve"> INFORMACIÓN FRECUENTEMENTE DEMANDADA</w:t>
      </w:r>
    </w:p>
    <w:p w14:paraId="1DE21ECB" w14:textId="4D80842C" w:rsidR="009D0CA8" w:rsidRDefault="00E3639D" w:rsidP="00CD5B5D">
      <w:pPr>
        <w:pStyle w:val="Ttulo3"/>
        <w:shd w:val="clear" w:color="auto" w:fill="FFFFFF"/>
        <w:ind w:left="708"/>
        <w:jc w:val="both"/>
        <w:textAlignment w:val="baseline"/>
        <w:rPr>
          <w:rFonts w:cs="Arial"/>
          <w:b w:val="0"/>
          <w:bCs w:val="0"/>
          <w:szCs w:val="23"/>
        </w:rPr>
      </w:pPr>
      <w:r w:rsidRPr="00CD5B5D">
        <w:rPr>
          <w:rFonts w:cs="Arial"/>
          <w:b w:val="0"/>
          <w:bCs w:val="0"/>
          <w:szCs w:val="23"/>
        </w:rPr>
        <w:t>18.3.1</w:t>
      </w:r>
      <w:r w:rsidR="00C95C2F" w:rsidRPr="00CD5B5D">
        <w:rPr>
          <w:rFonts w:cs="Arial"/>
          <w:b w:val="0"/>
          <w:bCs w:val="0"/>
          <w:szCs w:val="23"/>
        </w:rPr>
        <w:t>.</w:t>
      </w:r>
      <w:r w:rsidR="00804A39" w:rsidRPr="00CD5B5D">
        <w:rPr>
          <w:rFonts w:cs="Arial"/>
          <w:b w:val="0"/>
          <w:bCs w:val="0"/>
          <w:szCs w:val="23"/>
        </w:rPr>
        <w:t xml:space="preserve"> </w:t>
      </w:r>
      <w:r w:rsidRPr="00CD5B5D">
        <w:rPr>
          <w:rFonts w:cs="Arial"/>
          <w:b w:val="0"/>
          <w:bCs w:val="0"/>
          <w:szCs w:val="23"/>
        </w:rPr>
        <w:t>Información cuyo acceso se solicita con mayor frecuencia</w:t>
      </w:r>
      <w:r w:rsidR="00450F05" w:rsidRPr="00CD5B5D">
        <w:rPr>
          <w:rFonts w:cs="Arial"/>
          <w:b w:val="0"/>
          <w:bCs w:val="0"/>
          <w:szCs w:val="23"/>
        </w:rPr>
        <w:br/>
      </w:r>
      <w:r w:rsidR="009D0CA8" w:rsidRPr="00CD5B5D">
        <w:rPr>
          <w:rFonts w:cs="Arial"/>
          <w:b w:val="0"/>
          <w:bCs w:val="0"/>
          <w:szCs w:val="23"/>
        </w:rPr>
        <w:t xml:space="preserve">La Fundación Tutelar Canaria para la Acción Social no </w:t>
      </w:r>
      <w:r w:rsidR="00CD5B5D" w:rsidRPr="00CD5B5D">
        <w:rPr>
          <w:rFonts w:cs="Arial"/>
          <w:b w:val="0"/>
          <w:bCs w:val="0"/>
          <w:szCs w:val="23"/>
        </w:rPr>
        <w:t xml:space="preserve">ha </w:t>
      </w:r>
      <w:r w:rsidR="00E91A0B" w:rsidRPr="00CD5B5D">
        <w:rPr>
          <w:rFonts w:cs="Arial"/>
          <w:b w:val="0"/>
          <w:bCs w:val="0"/>
          <w:szCs w:val="23"/>
        </w:rPr>
        <w:t>tenido ninguna solicitud de acceso a la información</w:t>
      </w:r>
      <w:r w:rsidR="00D141AB">
        <w:rPr>
          <w:rFonts w:cs="Arial"/>
          <w:b w:val="0"/>
          <w:bCs w:val="0"/>
          <w:szCs w:val="23"/>
        </w:rPr>
        <w:t xml:space="preserve"> durante el ejercicio 2025</w:t>
      </w:r>
      <w:r w:rsidR="00E91A0B" w:rsidRPr="00CD5B5D">
        <w:rPr>
          <w:rFonts w:cs="Arial"/>
          <w:b w:val="0"/>
          <w:bCs w:val="0"/>
          <w:szCs w:val="23"/>
        </w:rPr>
        <w:t>.</w:t>
      </w:r>
    </w:p>
    <w:p w14:paraId="06E95FFD" w14:textId="77777777" w:rsidR="00CD5B5D" w:rsidRPr="00450F05" w:rsidRDefault="00CD5B5D" w:rsidP="00CD5B5D">
      <w:pPr>
        <w:pStyle w:val="Ttulo3"/>
        <w:shd w:val="clear" w:color="auto" w:fill="FFFFFF"/>
        <w:ind w:left="708"/>
        <w:jc w:val="both"/>
        <w:textAlignment w:val="baseline"/>
        <w:rPr>
          <w:rFonts w:cs="Arial"/>
          <w:b w:val="0"/>
          <w:bCs w:val="0"/>
          <w:szCs w:val="23"/>
        </w:rPr>
      </w:pPr>
    </w:p>
    <w:p w14:paraId="70A5FA5F" w14:textId="2A830BB8" w:rsidR="00BA64A8" w:rsidRDefault="00BA64A8" w:rsidP="00450F05">
      <w:pPr>
        <w:pStyle w:val="Ttulo3"/>
        <w:shd w:val="clear" w:color="auto" w:fill="FFFFFF"/>
        <w:ind w:left="708"/>
        <w:jc w:val="both"/>
        <w:textAlignment w:val="baseline"/>
        <w:rPr>
          <w:rFonts w:cs="Arial"/>
          <w:b w:val="0"/>
          <w:bCs w:val="0"/>
          <w:szCs w:val="23"/>
        </w:rPr>
      </w:pPr>
    </w:p>
    <w:p w14:paraId="4B2389CD" w14:textId="6B993E24" w:rsidR="00BA64A8" w:rsidRPr="00BA64A8" w:rsidRDefault="00BA64A8" w:rsidP="00BA64A8">
      <w:pPr>
        <w:shd w:val="clear" w:color="auto" w:fill="FFFFFF"/>
        <w:spacing w:after="0" w:line="264" w:lineRule="auto"/>
        <w:jc w:val="both"/>
        <w:rPr>
          <w:rFonts w:ascii="Roboto" w:hAnsi="Roboto" w:cs="Arial"/>
          <w:sz w:val="23"/>
          <w:szCs w:val="23"/>
        </w:rPr>
      </w:pPr>
      <w:r w:rsidRPr="00BA64A8">
        <w:rPr>
          <w:rFonts w:ascii="Roboto" w:hAnsi="Roboto" w:cs="Arial"/>
          <w:sz w:val="23"/>
          <w:szCs w:val="23"/>
        </w:rPr>
        <w:t>SOLICITUD DE ACCESO A LA INFORMACIÓN PÚBLICA</w:t>
      </w:r>
      <w:r w:rsidR="00DA5B65">
        <w:rPr>
          <w:rFonts w:ascii="Roboto" w:hAnsi="Roboto" w:cs="Arial"/>
          <w:sz w:val="23"/>
          <w:szCs w:val="23"/>
        </w:rPr>
        <w:t>.</w:t>
      </w:r>
    </w:p>
    <w:p w14:paraId="1A5A9AE1" w14:textId="77777777" w:rsidR="00C95C2F" w:rsidRPr="00C95C2F" w:rsidRDefault="00C95C2F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2475093C" w14:textId="307881BC" w:rsidR="005C4E9F" w:rsidRDefault="005C4E9F" w:rsidP="005C4E9F">
      <w:pPr>
        <w:shd w:val="clear" w:color="auto" w:fill="FFFFFF" w:themeFill="background1"/>
        <w:spacing w:after="0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C10623">
        <w:rPr>
          <w:rFonts w:ascii="Roboto" w:hAnsi="Roboto" w:cs="Arial"/>
          <w:color w:val="333333"/>
          <w:sz w:val="23"/>
          <w:szCs w:val="23"/>
          <w:shd w:val="clear" w:color="auto" w:fill="FFFFFF"/>
        </w:rPr>
        <w:t>3</w:t>
      </w:r>
      <w:r w:rsidR="001A2136">
        <w:rPr>
          <w:rFonts w:ascii="Roboto" w:hAnsi="Roboto" w:cs="Arial"/>
          <w:color w:val="333333"/>
          <w:sz w:val="23"/>
          <w:szCs w:val="23"/>
          <w:shd w:val="clear" w:color="auto" w:fill="FFFFFF"/>
        </w:rPr>
        <w:t>1</w:t>
      </w:r>
      <w:r w:rsidR="00F0368A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</w:t>
      </w:r>
      <w:r w:rsidR="001A2136">
        <w:rPr>
          <w:rFonts w:ascii="Roboto" w:hAnsi="Roboto" w:cs="Arial"/>
          <w:color w:val="333333"/>
          <w:sz w:val="23"/>
          <w:szCs w:val="23"/>
          <w:shd w:val="clear" w:color="auto" w:fill="FFFFFF"/>
        </w:rPr>
        <w:t>diciembre de 202</w:t>
      </w:r>
      <w:r w:rsidR="00215872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 </w:t>
      </w:r>
    </w:p>
    <w:p w14:paraId="38F007E2" w14:textId="5A878F82" w:rsidR="005C4E9F" w:rsidRDefault="005C4E9F" w:rsidP="005C4E9F">
      <w:pPr>
        <w:shd w:val="clear" w:color="auto" w:fill="FFFFFF" w:themeFill="background1"/>
        <w:spacing w:after="0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CD5B5D">
        <w:rPr>
          <w:rFonts w:ascii="Roboto" w:hAnsi="Roboto" w:cs="Arial"/>
          <w:color w:val="333333"/>
          <w:sz w:val="23"/>
          <w:szCs w:val="23"/>
          <w:shd w:val="clear" w:color="auto" w:fill="FFFFFF"/>
        </w:rPr>
        <w:t>a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nual.</w:t>
      </w:r>
    </w:p>
    <w:p w14:paraId="0154D148" w14:textId="6B25E73D" w:rsidR="00672550" w:rsidRPr="009E01A3" w:rsidRDefault="00672550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427E2CA8" w14:textId="45ECA0C5" w:rsidR="0092130B" w:rsidRPr="00534ABD" w:rsidRDefault="0092130B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sectPr w:rsidR="0092130B" w:rsidRPr="00534ABD" w:rsidSect="009E52C2">
      <w:headerReference w:type="default" r:id="rId8"/>
      <w:footerReference w:type="default" r:id="rId9"/>
      <w:pgSz w:w="11906" w:h="16838"/>
      <w:pgMar w:top="238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9E04C" w14:textId="77777777" w:rsidR="00CC1C36" w:rsidRDefault="00CC1C36" w:rsidP="004F7EA1">
      <w:pPr>
        <w:spacing w:after="0"/>
      </w:pPr>
      <w:r>
        <w:separator/>
      </w:r>
    </w:p>
  </w:endnote>
  <w:endnote w:type="continuationSeparator" w:id="0">
    <w:p w14:paraId="46B02A0D" w14:textId="77777777" w:rsidR="00CC1C36" w:rsidRDefault="00CC1C36" w:rsidP="004F7E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E459" w14:textId="77777777" w:rsidR="00CC1C36" w:rsidRDefault="00CC1C36" w:rsidP="004F7EA1">
      <w:pPr>
        <w:spacing w:after="0"/>
      </w:pPr>
      <w:r>
        <w:separator/>
      </w:r>
    </w:p>
  </w:footnote>
  <w:footnote w:type="continuationSeparator" w:id="0">
    <w:p w14:paraId="1A41295B" w14:textId="77777777" w:rsidR="00CC1C36" w:rsidRDefault="00CC1C36" w:rsidP="004F7E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556"/>
    <w:multiLevelType w:val="hybridMultilevel"/>
    <w:tmpl w:val="A34ABBC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C4CC1"/>
    <w:multiLevelType w:val="multilevel"/>
    <w:tmpl w:val="B872706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E5560D6"/>
    <w:multiLevelType w:val="multilevel"/>
    <w:tmpl w:val="88442EFE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571188A"/>
    <w:multiLevelType w:val="multilevel"/>
    <w:tmpl w:val="166EBE50"/>
    <w:styleLink w:val="WW8Num23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6ED13A0"/>
    <w:multiLevelType w:val="multilevel"/>
    <w:tmpl w:val="4436398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BA6B7C"/>
    <w:multiLevelType w:val="hybridMultilevel"/>
    <w:tmpl w:val="8B1662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087AA4"/>
    <w:multiLevelType w:val="multilevel"/>
    <w:tmpl w:val="6420BFF8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1">
      <w:numFmt w:val="bullet"/>
      <w:lvlText w:val=""/>
      <w:lvlJc w:val="left"/>
      <w:pPr>
        <w:ind w:left="1443" w:hanging="363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4A22440E"/>
    <w:multiLevelType w:val="hybridMultilevel"/>
    <w:tmpl w:val="3A4E21E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BFD733E"/>
    <w:multiLevelType w:val="hybridMultilevel"/>
    <w:tmpl w:val="B61CFF0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E803DC"/>
    <w:multiLevelType w:val="hybridMultilevel"/>
    <w:tmpl w:val="FA3452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F1AF8"/>
    <w:multiLevelType w:val="multilevel"/>
    <w:tmpl w:val="A40E422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43" w:hanging="363"/>
      </w:pPr>
      <w:rPr>
        <w:rFonts w:ascii="Symbol" w:hAnsi="Symbol" w:cs="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E905A7"/>
    <w:multiLevelType w:val="hybridMultilevel"/>
    <w:tmpl w:val="2CBC7146"/>
    <w:lvl w:ilvl="0" w:tplc="2D649E42">
      <w:start w:val="1"/>
      <w:numFmt w:val="bullet"/>
      <w:lvlText w:val=".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1E1254"/>
    <w:multiLevelType w:val="multilevel"/>
    <w:tmpl w:val="96549A1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5CA97F85"/>
    <w:multiLevelType w:val="hybridMultilevel"/>
    <w:tmpl w:val="DDF491BA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D24666B"/>
    <w:multiLevelType w:val="multilevel"/>
    <w:tmpl w:val="D55CC3F8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607C47F4"/>
    <w:multiLevelType w:val="hybridMultilevel"/>
    <w:tmpl w:val="D4986782"/>
    <w:lvl w:ilvl="0" w:tplc="E4F64086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08" w:hanging="360"/>
      </w:pPr>
    </w:lvl>
    <w:lvl w:ilvl="2" w:tplc="0C0A001B" w:tentative="1">
      <w:start w:val="1"/>
      <w:numFmt w:val="lowerRoman"/>
      <w:lvlText w:val="%3."/>
      <w:lvlJc w:val="right"/>
      <w:pPr>
        <w:ind w:left="3228" w:hanging="180"/>
      </w:pPr>
    </w:lvl>
    <w:lvl w:ilvl="3" w:tplc="0C0A000F" w:tentative="1">
      <w:start w:val="1"/>
      <w:numFmt w:val="decimal"/>
      <w:lvlText w:val="%4."/>
      <w:lvlJc w:val="left"/>
      <w:pPr>
        <w:ind w:left="3948" w:hanging="360"/>
      </w:pPr>
    </w:lvl>
    <w:lvl w:ilvl="4" w:tplc="0C0A0019" w:tentative="1">
      <w:start w:val="1"/>
      <w:numFmt w:val="lowerLetter"/>
      <w:lvlText w:val="%5."/>
      <w:lvlJc w:val="left"/>
      <w:pPr>
        <w:ind w:left="4668" w:hanging="360"/>
      </w:pPr>
    </w:lvl>
    <w:lvl w:ilvl="5" w:tplc="0C0A001B" w:tentative="1">
      <w:start w:val="1"/>
      <w:numFmt w:val="lowerRoman"/>
      <w:lvlText w:val="%6."/>
      <w:lvlJc w:val="right"/>
      <w:pPr>
        <w:ind w:left="5388" w:hanging="180"/>
      </w:pPr>
    </w:lvl>
    <w:lvl w:ilvl="6" w:tplc="0C0A000F" w:tentative="1">
      <w:start w:val="1"/>
      <w:numFmt w:val="decimal"/>
      <w:lvlText w:val="%7."/>
      <w:lvlJc w:val="left"/>
      <w:pPr>
        <w:ind w:left="6108" w:hanging="360"/>
      </w:pPr>
    </w:lvl>
    <w:lvl w:ilvl="7" w:tplc="0C0A0019" w:tentative="1">
      <w:start w:val="1"/>
      <w:numFmt w:val="lowerLetter"/>
      <w:lvlText w:val="%8."/>
      <w:lvlJc w:val="left"/>
      <w:pPr>
        <w:ind w:left="6828" w:hanging="360"/>
      </w:pPr>
    </w:lvl>
    <w:lvl w:ilvl="8" w:tplc="0C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62360E8D"/>
    <w:multiLevelType w:val="hybridMultilevel"/>
    <w:tmpl w:val="D9F4FEEA"/>
    <w:lvl w:ilvl="0" w:tplc="74C6755C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0B49C5"/>
    <w:multiLevelType w:val="multilevel"/>
    <w:tmpl w:val="A2D6540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7B826B7E"/>
    <w:multiLevelType w:val="multilevel"/>
    <w:tmpl w:val="3296F260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7BA77731"/>
    <w:multiLevelType w:val="multilevel"/>
    <w:tmpl w:val="D8548FEE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489712445">
    <w:abstractNumId w:val="21"/>
  </w:num>
  <w:num w:numId="2" w16cid:durableId="1031802686">
    <w:abstractNumId w:val="20"/>
  </w:num>
  <w:num w:numId="3" w16cid:durableId="1562668734">
    <w:abstractNumId w:val="24"/>
  </w:num>
  <w:num w:numId="4" w16cid:durableId="249319231">
    <w:abstractNumId w:val="12"/>
  </w:num>
  <w:num w:numId="5" w16cid:durableId="544677125">
    <w:abstractNumId w:val="17"/>
  </w:num>
  <w:num w:numId="6" w16cid:durableId="573440244">
    <w:abstractNumId w:val="30"/>
  </w:num>
  <w:num w:numId="7" w16cid:durableId="1627852815">
    <w:abstractNumId w:val="10"/>
  </w:num>
  <w:num w:numId="8" w16cid:durableId="1938755926">
    <w:abstractNumId w:val="29"/>
  </w:num>
  <w:num w:numId="9" w16cid:durableId="1260092976">
    <w:abstractNumId w:val="13"/>
  </w:num>
  <w:num w:numId="10" w16cid:durableId="515727820">
    <w:abstractNumId w:val="2"/>
  </w:num>
  <w:num w:numId="11" w16cid:durableId="991910898">
    <w:abstractNumId w:val="9"/>
  </w:num>
  <w:num w:numId="12" w16cid:durableId="1275479527">
    <w:abstractNumId w:val="0"/>
  </w:num>
  <w:num w:numId="13" w16cid:durableId="442647745">
    <w:abstractNumId w:val="11"/>
  </w:num>
  <w:num w:numId="14" w16cid:durableId="468979663">
    <w:abstractNumId w:val="3"/>
  </w:num>
  <w:num w:numId="15" w16cid:durableId="1861162596">
    <w:abstractNumId w:val="16"/>
  </w:num>
  <w:num w:numId="16" w16cid:durableId="965357760">
    <w:abstractNumId w:val="27"/>
  </w:num>
  <w:num w:numId="17" w16cid:durableId="1526672455">
    <w:abstractNumId w:val="15"/>
  </w:num>
  <w:num w:numId="18" w16cid:durableId="106125273">
    <w:abstractNumId w:val="8"/>
  </w:num>
  <w:num w:numId="19" w16cid:durableId="1023747560">
    <w:abstractNumId w:val="31"/>
  </w:num>
  <w:num w:numId="20" w16cid:durableId="663892983">
    <w:abstractNumId w:val="31"/>
  </w:num>
  <w:num w:numId="21" w16cid:durableId="2045716710">
    <w:abstractNumId w:val="33"/>
  </w:num>
  <w:num w:numId="22" w16cid:durableId="594945833">
    <w:abstractNumId w:val="26"/>
  </w:num>
  <w:num w:numId="23" w16cid:durableId="598568327">
    <w:abstractNumId w:val="4"/>
  </w:num>
  <w:num w:numId="24" w16cid:durableId="1856193896">
    <w:abstractNumId w:val="4"/>
  </w:num>
  <w:num w:numId="25" w16cid:durableId="2042440986">
    <w:abstractNumId w:val="26"/>
  </w:num>
  <w:num w:numId="26" w16cid:durableId="559245135">
    <w:abstractNumId w:val="33"/>
  </w:num>
  <w:num w:numId="27" w16cid:durableId="1152062386">
    <w:abstractNumId w:val="6"/>
  </w:num>
  <w:num w:numId="28" w16cid:durableId="1743672383">
    <w:abstractNumId w:val="5"/>
  </w:num>
  <w:num w:numId="29" w16cid:durableId="751775768">
    <w:abstractNumId w:val="5"/>
  </w:num>
  <w:num w:numId="30" w16cid:durableId="541988721">
    <w:abstractNumId w:val="14"/>
  </w:num>
  <w:num w:numId="31" w16cid:durableId="1813447344">
    <w:abstractNumId w:val="14"/>
  </w:num>
  <w:num w:numId="32" w16cid:durableId="1222326641">
    <w:abstractNumId w:val="32"/>
  </w:num>
  <w:num w:numId="33" w16cid:durableId="900406360">
    <w:abstractNumId w:val="32"/>
  </w:num>
  <w:num w:numId="34" w16cid:durableId="1426806637">
    <w:abstractNumId w:val="25"/>
  </w:num>
  <w:num w:numId="35" w16cid:durableId="729815544">
    <w:abstractNumId w:val="1"/>
  </w:num>
  <w:num w:numId="36" w16cid:durableId="969096515">
    <w:abstractNumId w:val="18"/>
  </w:num>
  <w:num w:numId="37" w16cid:durableId="1337881168">
    <w:abstractNumId w:val="22"/>
  </w:num>
  <w:num w:numId="38" w16cid:durableId="926959389">
    <w:abstractNumId w:val="28"/>
  </w:num>
  <w:num w:numId="39" w16cid:durableId="2030794529">
    <w:abstractNumId w:val="19"/>
  </w:num>
  <w:num w:numId="40" w16cid:durableId="705063348">
    <w:abstractNumId w:val="7"/>
  </w:num>
  <w:num w:numId="41" w16cid:durableId="11857520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0EE8"/>
    <w:rsid w:val="0000795C"/>
    <w:rsid w:val="00013F95"/>
    <w:rsid w:val="000273F6"/>
    <w:rsid w:val="0003302B"/>
    <w:rsid w:val="00052D28"/>
    <w:rsid w:val="00056040"/>
    <w:rsid w:val="00096C29"/>
    <w:rsid w:val="000A42B6"/>
    <w:rsid w:val="000A6033"/>
    <w:rsid w:val="000C0896"/>
    <w:rsid w:val="000E6202"/>
    <w:rsid w:val="000F1295"/>
    <w:rsid w:val="000F3E17"/>
    <w:rsid w:val="00103386"/>
    <w:rsid w:val="0015799D"/>
    <w:rsid w:val="00162F9A"/>
    <w:rsid w:val="0017273F"/>
    <w:rsid w:val="00176031"/>
    <w:rsid w:val="001965E4"/>
    <w:rsid w:val="001A2136"/>
    <w:rsid w:val="001B1DCC"/>
    <w:rsid w:val="001B3468"/>
    <w:rsid w:val="001D0D15"/>
    <w:rsid w:val="001D5FD4"/>
    <w:rsid w:val="001F2C85"/>
    <w:rsid w:val="00201514"/>
    <w:rsid w:val="00215872"/>
    <w:rsid w:val="00223C0C"/>
    <w:rsid w:val="002473D7"/>
    <w:rsid w:val="002A4903"/>
    <w:rsid w:val="002F35B8"/>
    <w:rsid w:val="00321788"/>
    <w:rsid w:val="0034373D"/>
    <w:rsid w:val="003438F2"/>
    <w:rsid w:val="00365B06"/>
    <w:rsid w:val="00367B4C"/>
    <w:rsid w:val="003821DB"/>
    <w:rsid w:val="00387035"/>
    <w:rsid w:val="003D1E1D"/>
    <w:rsid w:val="00404327"/>
    <w:rsid w:val="00404736"/>
    <w:rsid w:val="004217D5"/>
    <w:rsid w:val="0043517C"/>
    <w:rsid w:val="00450F05"/>
    <w:rsid w:val="004558B6"/>
    <w:rsid w:val="0046016B"/>
    <w:rsid w:val="00480759"/>
    <w:rsid w:val="004D07E9"/>
    <w:rsid w:val="004E0148"/>
    <w:rsid w:val="004E4CFF"/>
    <w:rsid w:val="004F7EA1"/>
    <w:rsid w:val="00505CCA"/>
    <w:rsid w:val="00516AD1"/>
    <w:rsid w:val="00534ABD"/>
    <w:rsid w:val="00535E69"/>
    <w:rsid w:val="00550866"/>
    <w:rsid w:val="0059077B"/>
    <w:rsid w:val="005A3512"/>
    <w:rsid w:val="005C43A5"/>
    <w:rsid w:val="005C4E9F"/>
    <w:rsid w:val="005E16CC"/>
    <w:rsid w:val="00622AB6"/>
    <w:rsid w:val="00630956"/>
    <w:rsid w:val="006457AC"/>
    <w:rsid w:val="00672550"/>
    <w:rsid w:val="006759E6"/>
    <w:rsid w:val="00691321"/>
    <w:rsid w:val="006945A6"/>
    <w:rsid w:val="006B4C7A"/>
    <w:rsid w:val="006D5664"/>
    <w:rsid w:val="00712B61"/>
    <w:rsid w:val="00752CDA"/>
    <w:rsid w:val="00756475"/>
    <w:rsid w:val="00773A12"/>
    <w:rsid w:val="0077493D"/>
    <w:rsid w:val="007877AC"/>
    <w:rsid w:val="007C33B8"/>
    <w:rsid w:val="00804A39"/>
    <w:rsid w:val="00805B7A"/>
    <w:rsid w:val="00820646"/>
    <w:rsid w:val="008626BB"/>
    <w:rsid w:val="0087734E"/>
    <w:rsid w:val="00885CC4"/>
    <w:rsid w:val="008904DA"/>
    <w:rsid w:val="008928BC"/>
    <w:rsid w:val="008A2504"/>
    <w:rsid w:val="008C1E16"/>
    <w:rsid w:val="009047D1"/>
    <w:rsid w:val="00904DD9"/>
    <w:rsid w:val="0092130B"/>
    <w:rsid w:val="00964CB8"/>
    <w:rsid w:val="00975D8E"/>
    <w:rsid w:val="00993CFA"/>
    <w:rsid w:val="009A6C47"/>
    <w:rsid w:val="009B12DC"/>
    <w:rsid w:val="009D0CA8"/>
    <w:rsid w:val="009E01A3"/>
    <w:rsid w:val="009E04F5"/>
    <w:rsid w:val="009E124E"/>
    <w:rsid w:val="009E52C2"/>
    <w:rsid w:val="009F4741"/>
    <w:rsid w:val="00A0378D"/>
    <w:rsid w:val="00A1070B"/>
    <w:rsid w:val="00A63455"/>
    <w:rsid w:val="00A66C84"/>
    <w:rsid w:val="00A73AD9"/>
    <w:rsid w:val="00A75D75"/>
    <w:rsid w:val="00AC1468"/>
    <w:rsid w:val="00AC2906"/>
    <w:rsid w:val="00B047C2"/>
    <w:rsid w:val="00B13821"/>
    <w:rsid w:val="00B479E2"/>
    <w:rsid w:val="00B6106B"/>
    <w:rsid w:val="00B82EF0"/>
    <w:rsid w:val="00BA64A8"/>
    <w:rsid w:val="00BA798D"/>
    <w:rsid w:val="00BD3502"/>
    <w:rsid w:val="00C10623"/>
    <w:rsid w:val="00C44EDF"/>
    <w:rsid w:val="00C507C5"/>
    <w:rsid w:val="00C56340"/>
    <w:rsid w:val="00C81D22"/>
    <w:rsid w:val="00C95C2F"/>
    <w:rsid w:val="00C9684A"/>
    <w:rsid w:val="00CA22E5"/>
    <w:rsid w:val="00CC1C36"/>
    <w:rsid w:val="00CC2041"/>
    <w:rsid w:val="00CD5B5D"/>
    <w:rsid w:val="00D10225"/>
    <w:rsid w:val="00D141AB"/>
    <w:rsid w:val="00D47BF6"/>
    <w:rsid w:val="00DA5B65"/>
    <w:rsid w:val="00DE3520"/>
    <w:rsid w:val="00DE59B7"/>
    <w:rsid w:val="00DF2388"/>
    <w:rsid w:val="00E35F5A"/>
    <w:rsid w:val="00E3639D"/>
    <w:rsid w:val="00E467DE"/>
    <w:rsid w:val="00E50303"/>
    <w:rsid w:val="00E6375D"/>
    <w:rsid w:val="00E72F3E"/>
    <w:rsid w:val="00E774CB"/>
    <w:rsid w:val="00E873A4"/>
    <w:rsid w:val="00E91A0B"/>
    <w:rsid w:val="00EC2A70"/>
    <w:rsid w:val="00ED77BA"/>
    <w:rsid w:val="00EE247F"/>
    <w:rsid w:val="00F0368A"/>
    <w:rsid w:val="00F076FD"/>
    <w:rsid w:val="00F212B7"/>
    <w:rsid w:val="00F35327"/>
    <w:rsid w:val="00F4110F"/>
    <w:rsid w:val="00F54E3A"/>
    <w:rsid w:val="00F66A32"/>
    <w:rsid w:val="00F71E00"/>
    <w:rsid w:val="00F8274E"/>
    <w:rsid w:val="00F84AF5"/>
    <w:rsid w:val="00FA3F83"/>
    <w:rsid w:val="00FB00A8"/>
    <w:rsid w:val="00FB2A7D"/>
    <w:rsid w:val="00FE0AF5"/>
    <w:rsid w:val="00FE4022"/>
    <w:rsid w:val="00FF339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6BB"/>
    <w:rPr>
      <w:sz w:val="22"/>
      <w:szCs w:val="22"/>
      <w:lang w:eastAsia="en-US"/>
    </w:rPr>
  </w:style>
  <w:style w:type="paragraph" w:styleId="Ttulo3">
    <w:name w:val="heading 3"/>
    <w:basedOn w:val="Normal"/>
    <w:link w:val="Ttulo3Car"/>
    <w:uiPriority w:val="9"/>
    <w:qFormat/>
    <w:rsid w:val="009D0CA8"/>
    <w:pPr>
      <w:spacing w:after="0" w:line="264" w:lineRule="auto"/>
      <w:outlineLvl w:val="2"/>
    </w:pPr>
    <w:rPr>
      <w:rFonts w:ascii="Roboto" w:eastAsia="Times New Roman" w:hAnsi="Roboto"/>
      <w:b/>
      <w:bCs/>
      <w:sz w:val="23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styleId="Hipervnculo">
    <w:name w:val="Hyperlink"/>
    <w:uiPriority w:val="99"/>
    <w:unhideWhenUsed/>
    <w:rsid w:val="008626BB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qFormat/>
    <w:rsid w:val="008626B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Standard">
    <w:name w:val="Standard"/>
    <w:qFormat/>
    <w:rsid w:val="00E72F3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numbering" w:customStyle="1" w:styleId="WW8Num3">
    <w:name w:val="WW8Num3"/>
    <w:basedOn w:val="Sinlista"/>
    <w:rsid w:val="00E72F3E"/>
    <w:pPr>
      <w:numPr>
        <w:numId w:val="19"/>
      </w:numPr>
    </w:pPr>
  </w:style>
  <w:style w:type="numbering" w:customStyle="1" w:styleId="WW8Num8">
    <w:name w:val="WW8Num8"/>
    <w:basedOn w:val="Sinlista"/>
    <w:rsid w:val="00E72F3E"/>
    <w:pPr>
      <w:numPr>
        <w:numId w:val="21"/>
      </w:numPr>
    </w:pPr>
  </w:style>
  <w:style w:type="numbering" w:customStyle="1" w:styleId="WW8Num19">
    <w:name w:val="WW8Num19"/>
    <w:basedOn w:val="Sinlista"/>
    <w:rsid w:val="00E72F3E"/>
    <w:pPr>
      <w:numPr>
        <w:numId w:val="22"/>
      </w:numPr>
    </w:pPr>
  </w:style>
  <w:style w:type="numbering" w:customStyle="1" w:styleId="WW8Num25">
    <w:name w:val="WW8Num25"/>
    <w:basedOn w:val="Sinlista"/>
    <w:rsid w:val="00E72F3E"/>
    <w:pPr>
      <w:numPr>
        <w:numId w:val="23"/>
      </w:numPr>
    </w:pPr>
  </w:style>
  <w:style w:type="paragraph" w:customStyle="1" w:styleId="ecxecxmsonormal">
    <w:name w:val="ecxecxmsonormal"/>
    <w:basedOn w:val="Standard"/>
    <w:rsid w:val="00E72F3E"/>
    <w:rPr>
      <w:sz w:val="24"/>
      <w:szCs w:val="24"/>
    </w:rPr>
  </w:style>
  <w:style w:type="numbering" w:customStyle="1" w:styleId="WW8Num23">
    <w:name w:val="WW8Num23"/>
    <w:basedOn w:val="Sinlista"/>
    <w:rsid w:val="00E72F3E"/>
    <w:pPr>
      <w:numPr>
        <w:numId w:val="27"/>
      </w:numPr>
    </w:pPr>
  </w:style>
  <w:style w:type="numbering" w:customStyle="1" w:styleId="WW8Num22">
    <w:name w:val="WW8Num22"/>
    <w:basedOn w:val="Sinlista"/>
    <w:rsid w:val="00480759"/>
    <w:pPr>
      <w:numPr>
        <w:numId w:val="28"/>
      </w:numPr>
    </w:pPr>
  </w:style>
  <w:style w:type="numbering" w:customStyle="1" w:styleId="WW8Num27">
    <w:name w:val="WW8Num27"/>
    <w:basedOn w:val="Sinlista"/>
    <w:rsid w:val="00480759"/>
    <w:pPr>
      <w:numPr>
        <w:numId w:val="30"/>
      </w:numPr>
    </w:pPr>
  </w:style>
  <w:style w:type="paragraph" w:customStyle="1" w:styleId="Default">
    <w:name w:val="Default"/>
    <w:rsid w:val="00480759"/>
    <w:pPr>
      <w:suppressAutoHyphens/>
      <w:autoSpaceDE w:val="0"/>
      <w:autoSpaceDN w:val="0"/>
      <w:textAlignment w:val="baseline"/>
    </w:pPr>
    <w:rPr>
      <w:rFonts w:eastAsia="Times New Roman" w:cs="Calibri"/>
      <w:color w:val="000000"/>
      <w:kern w:val="3"/>
      <w:sz w:val="24"/>
      <w:szCs w:val="24"/>
      <w:lang w:eastAsia="zh-CN"/>
    </w:rPr>
  </w:style>
  <w:style w:type="numbering" w:customStyle="1" w:styleId="WW8Num6">
    <w:name w:val="WW8Num6"/>
    <w:basedOn w:val="Sinlista"/>
    <w:rsid w:val="00480759"/>
    <w:pPr>
      <w:numPr>
        <w:numId w:val="32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BD3502"/>
    <w:rPr>
      <w:color w:val="605E5C"/>
      <w:shd w:val="clear" w:color="auto" w:fill="E1DFDD"/>
    </w:rPr>
  </w:style>
  <w:style w:type="numbering" w:customStyle="1" w:styleId="WW8Num191">
    <w:name w:val="WW8Num191"/>
    <w:basedOn w:val="Sinlista"/>
    <w:rsid w:val="00FF339B"/>
  </w:style>
  <w:style w:type="numbering" w:customStyle="1" w:styleId="WW8Num251">
    <w:name w:val="WW8Num251"/>
    <w:basedOn w:val="Sinlista"/>
    <w:rsid w:val="00FF339B"/>
  </w:style>
  <w:style w:type="character" w:customStyle="1" w:styleId="Ttulo3Car">
    <w:name w:val="Título 3 Car"/>
    <w:basedOn w:val="Fuentedeprrafopredeter"/>
    <w:link w:val="Ttulo3"/>
    <w:uiPriority w:val="9"/>
    <w:rsid w:val="009D0CA8"/>
    <w:rPr>
      <w:rFonts w:ascii="Roboto" w:eastAsia="Times New Roman" w:hAnsi="Roboto"/>
      <w:b/>
      <w:bCs/>
      <w:sz w:val="23"/>
      <w:szCs w:val="27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0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4</cp:revision>
  <cp:lastPrinted>2021-05-28T13:48:00Z</cp:lastPrinted>
  <dcterms:created xsi:type="dcterms:W3CDTF">2025-04-20T18:28:00Z</dcterms:created>
  <dcterms:modified xsi:type="dcterms:W3CDTF">2026-04-15T12:51:00Z</dcterms:modified>
</cp:coreProperties>
</file>